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88571" w14:textId="77777777" w:rsidR="001E6926" w:rsidRDefault="001E6926" w:rsidP="001E6926">
      <w:pPr>
        <w:rPr>
          <w:b/>
          <w:u w:val="single"/>
        </w:rPr>
      </w:pPr>
    </w:p>
    <w:p w14:paraId="60D8EF5B" w14:textId="77777777" w:rsidR="001E6926" w:rsidRDefault="001E6926" w:rsidP="001E6926">
      <w:pPr>
        <w:rPr>
          <w:b/>
          <w:u w:val="single"/>
        </w:rPr>
      </w:pPr>
    </w:p>
    <w:p w14:paraId="699A9295" w14:textId="77777777" w:rsidR="001E6926" w:rsidRDefault="001E6926" w:rsidP="001E6926">
      <w:pPr>
        <w:rPr>
          <w:b/>
          <w:u w:val="single"/>
        </w:rPr>
      </w:pPr>
    </w:p>
    <w:p w14:paraId="28185C63" w14:textId="77777777" w:rsidR="001E6926" w:rsidRDefault="001E6926" w:rsidP="001E6926">
      <w:pPr>
        <w:rPr>
          <w:b/>
          <w:u w:val="single"/>
        </w:rPr>
      </w:pPr>
    </w:p>
    <w:p w14:paraId="25EDFCCF" w14:textId="77777777" w:rsidR="001E6926" w:rsidRDefault="001E6926" w:rsidP="001E6926">
      <w:pPr>
        <w:rPr>
          <w:b/>
          <w:u w:val="single"/>
        </w:rPr>
      </w:pPr>
    </w:p>
    <w:p w14:paraId="02630816" w14:textId="499CF84A" w:rsidR="001E6926" w:rsidRPr="001E6926" w:rsidRDefault="001E6926" w:rsidP="001E6926">
      <w:pPr>
        <w:rPr>
          <w:b/>
          <w:u w:val="single"/>
        </w:rPr>
      </w:pPr>
      <w:r w:rsidRPr="001E6926">
        <w:rPr>
          <w:b/>
          <w:u w:val="single"/>
        </w:rPr>
        <w:t>MODELLO A</w:t>
      </w:r>
    </w:p>
    <w:p w14:paraId="2C39D869" w14:textId="77777777" w:rsidR="001E6926" w:rsidRPr="001E6926" w:rsidRDefault="001E6926" w:rsidP="001E6926"/>
    <w:p w14:paraId="422FF243" w14:textId="77777777" w:rsidR="001E6926" w:rsidRPr="001E6926" w:rsidRDefault="001E6926" w:rsidP="001E6926">
      <w:pPr>
        <w:rPr>
          <w:b/>
        </w:rPr>
      </w:pPr>
      <w:r w:rsidRPr="001E6926">
        <w:rPr>
          <w:b/>
        </w:rPr>
        <w:t xml:space="preserve">                                                                                                         Alla Direttrice del Dipartimento di </w:t>
      </w:r>
    </w:p>
    <w:p w14:paraId="446DD513" w14:textId="77777777" w:rsidR="001E6926" w:rsidRPr="001E6926" w:rsidRDefault="001E6926" w:rsidP="001E6926">
      <w:pPr>
        <w:rPr>
          <w:b/>
        </w:rPr>
      </w:pPr>
      <w:r w:rsidRPr="001E6926">
        <w:rPr>
          <w:b/>
        </w:rPr>
        <w:t xml:space="preserve">                                                                                                         Scienze Umanistiche</w:t>
      </w:r>
    </w:p>
    <w:p w14:paraId="4494007C" w14:textId="77777777" w:rsidR="001E6926" w:rsidRPr="001E6926" w:rsidRDefault="001E6926" w:rsidP="001E6926"/>
    <w:p w14:paraId="7CE372EE" w14:textId="77400E13" w:rsidR="001E6926" w:rsidRPr="001E6926" w:rsidRDefault="001E6926" w:rsidP="001E6926">
      <w:r w:rsidRPr="001E6926">
        <w:rPr>
          <w:b/>
        </w:rPr>
        <w:t>Oggetto</w:t>
      </w:r>
      <w:r w:rsidRPr="001E6926">
        <w:t>: Dichiarazione di disponibilità per l’A.A. 202</w:t>
      </w:r>
      <w:r w:rsidR="00185E57">
        <w:t>6</w:t>
      </w:r>
      <w:r w:rsidRPr="001E6926">
        <w:t>/202</w:t>
      </w:r>
      <w:r w:rsidR="00185E57">
        <w:t>7</w:t>
      </w:r>
      <w:r w:rsidRPr="001E6926">
        <w:t xml:space="preserve"> </w:t>
      </w:r>
    </w:p>
    <w:p w14:paraId="3CBD0527" w14:textId="77777777" w:rsidR="001E6926" w:rsidRPr="001E6926" w:rsidRDefault="001E6926" w:rsidP="001E6926"/>
    <w:p w14:paraId="3A7B8A33" w14:textId="77777777" w:rsidR="001E6926" w:rsidRPr="001E6926" w:rsidRDefault="001E6926" w:rsidP="001E6926">
      <w:r w:rsidRPr="001E6926">
        <w:t>Il/La sottoscritto/a_________________________________________________________________</w:t>
      </w:r>
    </w:p>
    <w:p w14:paraId="3071A8FC" w14:textId="77777777" w:rsidR="001E6926" w:rsidRPr="001E6926" w:rsidRDefault="001E6926" w:rsidP="001E6926"/>
    <w:p w14:paraId="136C98F3" w14:textId="77777777" w:rsidR="001E6926" w:rsidRPr="001E6926" w:rsidRDefault="001E6926" w:rsidP="001E6926">
      <w:r w:rsidRPr="001E6926">
        <w:t xml:space="preserve">nato/a </w:t>
      </w:r>
      <w:proofErr w:type="spellStart"/>
      <w:r w:rsidRPr="001E6926">
        <w:t>a</w:t>
      </w:r>
      <w:proofErr w:type="spellEnd"/>
      <w:r w:rsidRPr="001E6926">
        <w:t xml:space="preserve">________________________________________ il________________________________    </w:t>
      </w:r>
    </w:p>
    <w:p w14:paraId="48346E1B" w14:textId="77777777" w:rsidR="001E6926" w:rsidRPr="001E6926" w:rsidRDefault="001E6926" w:rsidP="001E6926"/>
    <w:p w14:paraId="1E70D4C2" w14:textId="77777777" w:rsidR="001E6926" w:rsidRPr="001E6926" w:rsidRDefault="001E6926" w:rsidP="001E6926">
      <w:r w:rsidRPr="001E6926">
        <w:t>matricola stipendiale_______________________________________________________________</w:t>
      </w:r>
    </w:p>
    <w:p w14:paraId="699ECCDF" w14:textId="77777777" w:rsidR="001E6926" w:rsidRPr="001E6926" w:rsidRDefault="001E6926" w:rsidP="001E6926"/>
    <w:p w14:paraId="0C268246" w14:textId="77777777" w:rsidR="001E6926" w:rsidRPr="001E6926" w:rsidRDefault="001E6926" w:rsidP="001E6926">
      <w:r w:rsidRPr="001E6926">
        <w:t xml:space="preserve">e-mail___________________________________ Tel.____________________________________ </w:t>
      </w:r>
    </w:p>
    <w:p w14:paraId="3C606330" w14:textId="77777777" w:rsidR="001E6926" w:rsidRPr="001E6926" w:rsidRDefault="001E6926" w:rsidP="001E6926">
      <w:r w:rsidRPr="001E6926">
        <w:t xml:space="preserve">   </w:t>
      </w:r>
    </w:p>
    <w:p w14:paraId="58CA0546" w14:textId="77777777" w:rsidR="001E6926" w:rsidRPr="001E6926" w:rsidRDefault="001E6926" w:rsidP="001E6926">
      <w:r w:rsidRPr="001E6926">
        <w:t>Qualifica:</w:t>
      </w:r>
    </w:p>
    <w:p w14:paraId="59392A4A" w14:textId="77777777" w:rsidR="001E6926" w:rsidRPr="001E6926" w:rsidRDefault="001E6926" w:rsidP="001E6926">
      <w:pPr>
        <w:numPr>
          <w:ilvl w:val="0"/>
          <w:numId w:val="1"/>
        </w:numPr>
      </w:pPr>
      <w:r w:rsidRPr="001E6926">
        <w:t xml:space="preserve">ORDINARIO                          </w:t>
      </w:r>
    </w:p>
    <w:p w14:paraId="01184D40" w14:textId="77777777" w:rsidR="001E6926" w:rsidRPr="001E6926" w:rsidRDefault="001E6926" w:rsidP="001E6926">
      <w:pPr>
        <w:numPr>
          <w:ilvl w:val="0"/>
          <w:numId w:val="1"/>
        </w:numPr>
      </w:pPr>
      <w:r w:rsidRPr="001E6926">
        <w:t>STRAORDINARIO</w:t>
      </w:r>
    </w:p>
    <w:p w14:paraId="1C58471A" w14:textId="77777777" w:rsidR="001E6926" w:rsidRPr="001E6926" w:rsidRDefault="001E6926" w:rsidP="001E6926">
      <w:pPr>
        <w:numPr>
          <w:ilvl w:val="0"/>
          <w:numId w:val="1"/>
        </w:numPr>
      </w:pPr>
      <w:r w:rsidRPr="001E6926">
        <w:t xml:space="preserve">ASSOCIATO </w:t>
      </w:r>
    </w:p>
    <w:p w14:paraId="01AC626E" w14:textId="77777777" w:rsidR="001E6926" w:rsidRPr="001E6926" w:rsidRDefault="001E6926" w:rsidP="001E6926">
      <w:pPr>
        <w:numPr>
          <w:ilvl w:val="0"/>
          <w:numId w:val="1"/>
        </w:numPr>
      </w:pPr>
      <w:r w:rsidRPr="001E6926">
        <w:t>RICERCATORE</w:t>
      </w:r>
    </w:p>
    <w:p w14:paraId="4D48B47E" w14:textId="77777777" w:rsidR="001E6926" w:rsidRPr="001E6926" w:rsidRDefault="001E6926" w:rsidP="001E6926">
      <w:pPr>
        <w:numPr>
          <w:ilvl w:val="0"/>
          <w:numId w:val="1"/>
        </w:numPr>
      </w:pPr>
      <w:r w:rsidRPr="001E6926">
        <w:t>RICERCATORE T. D. (art. 23 della legge 240/10)</w:t>
      </w:r>
    </w:p>
    <w:p w14:paraId="79413381" w14:textId="77777777" w:rsidR="001E6926" w:rsidRPr="001E6926" w:rsidRDefault="001E6926" w:rsidP="001E6926"/>
    <w:p w14:paraId="5561E056" w14:textId="77777777" w:rsidR="001E6926" w:rsidRPr="001E6926" w:rsidRDefault="001E6926" w:rsidP="001E6926"/>
    <w:p w14:paraId="26E8227A" w14:textId="77777777" w:rsidR="001E6926" w:rsidRPr="001E6926" w:rsidRDefault="001E6926" w:rsidP="001E6926">
      <w:r w:rsidRPr="001E6926">
        <w:t>Settore Scientifico Disciplinare______________ Dipartimento di________________________________</w:t>
      </w:r>
    </w:p>
    <w:p w14:paraId="327F76FE" w14:textId="77777777" w:rsidR="001E6926" w:rsidRPr="001E6926" w:rsidRDefault="001E6926" w:rsidP="001E6926"/>
    <w:p w14:paraId="5F04AB7D" w14:textId="77777777" w:rsidR="001E6926" w:rsidRPr="001E6926" w:rsidRDefault="001E6926" w:rsidP="001E6926">
      <w:r w:rsidRPr="001E6926">
        <w:t>dell’Università degli Studi di_____________________________________________________________</w:t>
      </w:r>
    </w:p>
    <w:p w14:paraId="5133C39C" w14:textId="77777777" w:rsidR="001E6926" w:rsidRPr="001E6926" w:rsidRDefault="001E6926" w:rsidP="001E6926"/>
    <w:p w14:paraId="49E41269" w14:textId="77777777" w:rsidR="001E6926" w:rsidRPr="001E6926" w:rsidRDefault="001E6926" w:rsidP="001E6926">
      <w:r w:rsidRPr="001E6926">
        <w:t xml:space="preserve">CHIEDE il conferimento dell’insegnamento </w:t>
      </w:r>
      <w:bookmarkStart w:id="0" w:name="_Hlk166749549"/>
      <w:r w:rsidRPr="001E6926">
        <w:t>di______________________________________________</w:t>
      </w:r>
    </w:p>
    <w:p w14:paraId="4DA31EB6" w14:textId="77777777" w:rsidR="001E6926" w:rsidRPr="001E6926" w:rsidRDefault="001E6926" w:rsidP="001E6926"/>
    <w:p w14:paraId="05DDFA6C" w14:textId="77777777" w:rsidR="001E6926" w:rsidRPr="001E6926" w:rsidRDefault="001E6926" w:rsidP="001E6926">
      <w:r w:rsidRPr="001E6926">
        <w:t>____________________________________________________________________________________</w:t>
      </w:r>
    </w:p>
    <w:p w14:paraId="2FDCAD98" w14:textId="77777777" w:rsidR="001E6926" w:rsidRPr="001E6926" w:rsidRDefault="001E6926" w:rsidP="001E6926"/>
    <w:p w14:paraId="3FFC6813" w14:textId="77777777" w:rsidR="001E6926" w:rsidRPr="001E6926" w:rsidRDefault="001E6926" w:rsidP="001E6926">
      <w:r w:rsidRPr="001E6926">
        <w:t>SSD___________ CFU/ORE_______________   Corso di laurea in______________________________</w:t>
      </w:r>
    </w:p>
    <w:p w14:paraId="51318229" w14:textId="77777777" w:rsidR="001E6926" w:rsidRPr="001E6926" w:rsidRDefault="001E6926" w:rsidP="001E6926"/>
    <w:p w14:paraId="735B2FE4" w14:textId="5FEE03D1" w:rsidR="001E6926" w:rsidRPr="001E6926" w:rsidRDefault="001E6926" w:rsidP="001E6926">
      <w:r w:rsidRPr="001E6926">
        <w:t xml:space="preserve">Sede: </w:t>
      </w:r>
      <w:bookmarkEnd w:id="0"/>
      <w:r w:rsidR="007C058F">
        <w:t>Palermo</w:t>
      </w:r>
    </w:p>
    <w:p w14:paraId="0C49253C" w14:textId="77777777" w:rsidR="001E6926" w:rsidRPr="001E6926" w:rsidRDefault="001E6926" w:rsidP="001E6926"/>
    <w:p w14:paraId="6D261562" w14:textId="77777777" w:rsidR="001E6926" w:rsidRPr="001E6926" w:rsidRDefault="001E6926" w:rsidP="001E6926">
      <w:r w:rsidRPr="001E6926">
        <w:t xml:space="preserve">A tal fine </w:t>
      </w:r>
      <w:r w:rsidRPr="001E6926">
        <w:rPr>
          <w:b/>
        </w:rPr>
        <w:t>DICHIARA</w:t>
      </w:r>
      <w:r w:rsidRPr="001E6926">
        <w:t xml:space="preserve">, sotto la propria responsabilità: </w:t>
      </w:r>
    </w:p>
    <w:p w14:paraId="690F3F58" w14:textId="77777777" w:rsidR="001E6926" w:rsidRPr="001E6926" w:rsidRDefault="001E6926" w:rsidP="001E6926">
      <w:pPr>
        <w:numPr>
          <w:ilvl w:val="0"/>
          <w:numId w:val="2"/>
        </w:numPr>
      </w:pPr>
      <w:r w:rsidRPr="001E6926">
        <w:t>di avere presentato richiesta di nulla osta alla struttura di appartenenza (solo per i docenti di altri Dipartimenti);</w:t>
      </w:r>
    </w:p>
    <w:p w14:paraId="08FDFECB" w14:textId="53C03F32" w:rsidR="001E6926" w:rsidRPr="001E6926" w:rsidRDefault="001E6926" w:rsidP="001E6926">
      <w:pPr>
        <w:numPr>
          <w:ilvl w:val="0"/>
          <w:numId w:val="2"/>
        </w:numPr>
      </w:pPr>
      <w:r w:rsidRPr="001E6926">
        <w:t xml:space="preserve">di avere preso personalmente visione del bando emanato dalla Direttrice del Dipartimento di Scienze Umanistiche </w:t>
      </w:r>
      <w:r w:rsidR="008828F5">
        <w:t>pubblicato all’albo con numero</w:t>
      </w:r>
      <w:r w:rsidRPr="001E6926">
        <w:t xml:space="preserve"> ____________ del_____________</w:t>
      </w:r>
    </w:p>
    <w:p w14:paraId="132473D6" w14:textId="77777777" w:rsidR="001E6926" w:rsidRPr="001E6926" w:rsidRDefault="001E6926" w:rsidP="001E6926"/>
    <w:p w14:paraId="787C9428" w14:textId="77777777" w:rsidR="001E6926" w:rsidRPr="001E6926" w:rsidRDefault="001E6926" w:rsidP="001E6926"/>
    <w:p w14:paraId="5E4CC44E" w14:textId="77777777" w:rsidR="001E6926" w:rsidRPr="001E6926" w:rsidRDefault="001E6926" w:rsidP="001E6926">
      <w:pPr>
        <w:rPr>
          <w:b/>
        </w:rPr>
      </w:pPr>
      <w:r w:rsidRPr="001E6926">
        <w:rPr>
          <w:b/>
        </w:rPr>
        <w:t xml:space="preserve">Palermo, lì                                                                                                                               In fede </w:t>
      </w:r>
    </w:p>
    <w:p w14:paraId="4213D541" w14:textId="77777777" w:rsidR="001E6926" w:rsidRPr="001E6926" w:rsidRDefault="001E6926" w:rsidP="001E6926">
      <w:r w:rsidRPr="001E6926">
        <w:rPr>
          <w:b/>
        </w:rPr>
        <w:t xml:space="preserve">                                                                                                                                                 FIRMA</w:t>
      </w:r>
      <w:r w:rsidRPr="001E6926">
        <w:rPr>
          <w:b/>
        </w:rPr>
        <w:tab/>
      </w:r>
      <w:r w:rsidRPr="001E6926">
        <w:rPr>
          <w:b/>
        </w:rPr>
        <w:tab/>
      </w:r>
      <w:r w:rsidRPr="001E6926">
        <w:tab/>
      </w:r>
      <w:r w:rsidRPr="001E6926">
        <w:tab/>
      </w:r>
      <w:r w:rsidRPr="001E6926">
        <w:tab/>
      </w:r>
      <w:r w:rsidRPr="001E6926">
        <w:tab/>
      </w:r>
      <w:r w:rsidRPr="001E6926">
        <w:tab/>
      </w:r>
      <w:r w:rsidRPr="001E6926">
        <w:tab/>
      </w:r>
      <w:r w:rsidRPr="001E6926">
        <w:tab/>
      </w:r>
    </w:p>
    <w:p w14:paraId="41B5B944" w14:textId="5E39F586" w:rsidR="00955E41" w:rsidRPr="006D74DD" w:rsidRDefault="00955E41" w:rsidP="006D74DD"/>
    <w:sectPr w:rsidR="00955E41" w:rsidRPr="006D74DD" w:rsidSect="001E69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720" w:right="720" w:bottom="720" w:left="720" w:header="1020" w:footer="42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14A11" w14:textId="77777777" w:rsidR="008519F6" w:rsidRDefault="008519F6">
      <w:r>
        <w:separator/>
      </w:r>
    </w:p>
  </w:endnote>
  <w:endnote w:type="continuationSeparator" w:id="0">
    <w:p w14:paraId="387DF78B" w14:textId="77777777" w:rsidR="008519F6" w:rsidRDefault="00851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ヒラギノ角ゴ Pro W3">
    <w:altName w:val="MS Gothic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770AC" w14:textId="77777777" w:rsidR="00B75B3D" w:rsidRDefault="00B75B3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5C6AC" w14:textId="77777777" w:rsidR="003024DB" w:rsidRPr="007F1C68" w:rsidRDefault="003024DB" w:rsidP="003024DB">
    <w:pPr>
      <w:autoSpaceDE w:val="0"/>
      <w:jc w:val="left"/>
      <w:rPr>
        <w:rFonts w:ascii="Montserrat Medium" w:eastAsia="Times New Roman" w:hAnsi="Montserrat Medium" w:cs="Arial"/>
        <w:color w:val="595959"/>
        <w:sz w:val="14"/>
        <w:szCs w:val="14"/>
        <w:lang w:eastAsia="it-IT"/>
      </w:rPr>
    </w:pPr>
    <w:r w:rsidRPr="007F1C68">
      <w:rPr>
        <w:rFonts w:ascii="Montserrat Medium" w:eastAsia="Times New Roman" w:hAnsi="Montserrat Medium" w:cs="Arial"/>
        <w:color w:val="595959"/>
        <w:sz w:val="14"/>
        <w:szCs w:val="14"/>
        <w:lang w:eastAsia="it-IT"/>
      </w:rPr>
      <w:t>Viale delle Scienze, Edificio 12 – 90128 Palermo, PA</w:t>
    </w:r>
  </w:p>
  <w:p w14:paraId="7C038720" w14:textId="1ED31169" w:rsidR="003024DB" w:rsidRPr="007F1C68" w:rsidRDefault="003024DB" w:rsidP="003024DB">
    <w:pPr>
      <w:autoSpaceDE w:val="0"/>
      <w:jc w:val="left"/>
      <w:rPr>
        <w:rFonts w:ascii="Montserrat Medium" w:eastAsia="Times New Roman" w:hAnsi="Montserrat Medium" w:cs="Arial"/>
        <w:color w:val="595959"/>
        <w:sz w:val="14"/>
        <w:szCs w:val="14"/>
        <w:lang w:eastAsia="it-IT"/>
      </w:rPr>
    </w:pPr>
    <w:r w:rsidRPr="007F1C68">
      <w:rPr>
        <w:rFonts w:ascii="Montserrat Medium" w:eastAsia="Times New Roman" w:hAnsi="Montserrat Medium" w:cs="Arial"/>
        <w:color w:val="595959"/>
        <w:sz w:val="14"/>
        <w:szCs w:val="14"/>
        <w:lang w:eastAsia="it-IT"/>
      </w:rPr>
      <w:t xml:space="preserve">Direzione: (+39) 091 238 </w:t>
    </w:r>
    <w:r w:rsidR="00B75B3D" w:rsidRPr="007F1C68">
      <w:rPr>
        <w:rFonts w:ascii="Montserrat Medium" w:eastAsia="Times New Roman" w:hAnsi="Montserrat Medium" w:cs="Arial"/>
        <w:color w:val="595959"/>
        <w:sz w:val="14"/>
        <w:szCs w:val="14"/>
        <w:lang w:eastAsia="it-IT"/>
      </w:rPr>
      <w:t>99229</w:t>
    </w:r>
    <w:r w:rsidRPr="007F1C68">
      <w:rPr>
        <w:rFonts w:ascii="Montserrat Medium" w:eastAsia="Times New Roman" w:hAnsi="Montserrat Medium" w:cs="Arial"/>
        <w:color w:val="595959"/>
        <w:sz w:val="14"/>
        <w:szCs w:val="14"/>
        <w:lang w:eastAsia="it-IT"/>
      </w:rPr>
      <w:t xml:space="preserve"> – Amministrazione: (+39) 091 238 90805</w:t>
    </w:r>
  </w:p>
  <w:p w14:paraId="2E63E43E" w14:textId="1A89276E" w:rsidR="003024DB" w:rsidRPr="007F1C68" w:rsidRDefault="003024DB" w:rsidP="003024DB">
    <w:pPr>
      <w:autoSpaceDE w:val="0"/>
      <w:ind w:right="-716"/>
      <w:jc w:val="left"/>
      <w:rPr>
        <w:rFonts w:ascii="Montserrat Medium" w:eastAsia="Times New Roman" w:hAnsi="Montserrat Medium" w:cs="Arial"/>
        <w:color w:val="595959"/>
        <w:sz w:val="14"/>
        <w:szCs w:val="14"/>
        <w:lang w:eastAsia="it-IT"/>
      </w:rPr>
    </w:pPr>
    <w:r w:rsidRPr="007F1C68">
      <w:rPr>
        <w:rFonts w:ascii="Montserrat Medium" w:eastAsia="Times New Roman" w:hAnsi="Montserrat Medium" w:cs="Arial"/>
        <w:color w:val="595959"/>
        <w:sz w:val="14"/>
        <w:szCs w:val="14"/>
        <w:lang w:eastAsia="it-IT"/>
      </w:rPr>
      <w:t>e-mail: dipartimento.scienzeumanistiche@unipa.it – PEC: dipartimento.scienzeumanistiche</w:t>
    </w:r>
    <w:r w:rsidR="00116E20" w:rsidRPr="007F1C68">
      <w:rPr>
        <w:rFonts w:ascii="Montserrat Medium" w:eastAsia="Times New Roman" w:hAnsi="Montserrat Medium" w:cs="Arial"/>
        <w:color w:val="595959"/>
        <w:sz w:val="14"/>
        <w:szCs w:val="14"/>
        <w:lang w:eastAsia="it-IT"/>
      </w:rPr>
      <w:t>@</w:t>
    </w:r>
    <w:r w:rsidRPr="007F1C68">
      <w:rPr>
        <w:rFonts w:ascii="Montserrat Medium" w:eastAsia="Times New Roman" w:hAnsi="Montserrat Medium" w:cs="Arial"/>
        <w:color w:val="595959"/>
        <w:sz w:val="14"/>
        <w:szCs w:val="14"/>
        <w:lang w:eastAsia="it-IT"/>
      </w:rPr>
      <w:t>cert.unipa.it</w:t>
    </w:r>
  </w:p>
  <w:p w14:paraId="4937DDB0" w14:textId="77777777" w:rsidR="003024DB" w:rsidRPr="007F1C68" w:rsidRDefault="003024DB" w:rsidP="003024DB">
    <w:pPr>
      <w:autoSpaceDE w:val="0"/>
      <w:ind w:right="-716"/>
      <w:jc w:val="left"/>
      <w:rPr>
        <w:rFonts w:ascii="Montserrat Medium" w:eastAsia="Times New Roman" w:hAnsi="Montserrat Medium" w:cs="Arial"/>
        <w:color w:val="595959"/>
        <w:sz w:val="14"/>
        <w:szCs w:val="14"/>
        <w:lang w:eastAsia="it-IT"/>
      </w:rPr>
    </w:pPr>
    <w:r w:rsidRPr="007F1C68">
      <w:rPr>
        <w:rFonts w:ascii="Montserrat Medium" w:eastAsia="Times New Roman" w:hAnsi="Montserrat Medium" w:cs="Arial"/>
        <w:color w:val="595959"/>
        <w:sz w:val="14"/>
        <w:szCs w:val="14"/>
        <w:lang w:eastAsia="it-IT"/>
      </w:rPr>
      <w:t>https://www.unipa.it/dipartimenti/scienzeumanistiche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E8CEE" w14:textId="77777777" w:rsidR="00B75B3D" w:rsidRDefault="00B75B3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45EAD" w14:textId="77777777" w:rsidR="008519F6" w:rsidRDefault="008519F6">
      <w:r>
        <w:separator/>
      </w:r>
    </w:p>
  </w:footnote>
  <w:footnote w:type="continuationSeparator" w:id="0">
    <w:p w14:paraId="7EC40B8E" w14:textId="77777777" w:rsidR="008519F6" w:rsidRDefault="008519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36190" w14:textId="77777777" w:rsidR="00B75B3D" w:rsidRDefault="00B75B3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5FBAC" w14:textId="09DC0249" w:rsidR="003024DB" w:rsidRDefault="003024DB">
    <w:pPr>
      <w:pStyle w:val="Intestazioneriga1"/>
      <w:ind w:left="-1559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850712D" wp14:editId="48765CAC">
              <wp:simplePos x="0" y="0"/>
              <wp:positionH relativeFrom="column">
                <wp:posOffset>5080</wp:posOffset>
              </wp:positionH>
              <wp:positionV relativeFrom="paragraph">
                <wp:posOffset>-332800</wp:posOffset>
              </wp:positionV>
              <wp:extent cx="6206617" cy="898525"/>
              <wp:effectExtent l="0" t="0" r="3810" b="0"/>
              <wp:wrapNone/>
              <wp:docPr id="507719740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06617" cy="898525"/>
                        <a:chOff x="0" y="0"/>
                        <a:chExt cx="6206617" cy="898525"/>
                      </a:xfrm>
                    </wpg:grpSpPr>
                    <wps:wsp>
                      <wps:cNvPr id="346980306" name="Casella di testo 4"/>
                      <wps:cNvSpPr txBox="1"/>
                      <wps:spPr>
                        <a:xfrm>
                          <a:off x="2139696" y="97536"/>
                          <a:ext cx="2191387" cy="697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D88E4C" w14:textId="77777777" w:rsidR="003024DB" w:rsidRDefault="003024DB">
                            <w:pPr>
                              <w:autoSpaceDE w:val="0"/>
                              <w:jc w:val="left"/>
                              <w:rPr>
                                <w:rFonts w:ascii="Montserrat SemiBold" w:eastAsia="Times New Roman" w:hAnsi="Montserrat SemiBold" w:cs="Arial"/>
                                <w:b/>
                                <w:bCs/>
                                <w:color w:val="074B87"/>
                                <w:kern w:val="3"/>
                                <w:sz w:val="20"/>
                                <w:szCs w:val="20"/>
                                <w:lang w:eastAsia="it-IT"/>
                              </w:rPr>
                            </w:pPr>
                            <w:r>
                              <w:rPr>
                                <w:rFonts w:ascii="Montserrat SemiBold" w:eastAsia="Times New Roman" w:hAnsi="Montserrat SemiBold" w:cs="Arial"/>
                                <w:b/>
                                <w:bCs/>
                                <w:color w:val="074B87"/>
                                <w:kern w:val="3"/>
                                <w:sz w:val="20"/>
                                <w:szCs w:val="20"/>
                                <w:lang w:eastAsia="it-IT"/>
                              </w:rPr>
                              <w:t xml:space="preserve">Dipartimento di </w:t>
                            </w:r>
                          </w:p>
                          <w:p w14:paraId="4AD7F28B" w14:textId="77777777" w:rsidR="003024DB" w:rsidRDefault="003024DB">
                            <w:pPr>
                              <w:autoSpaceDE w:val="0"/>
                              <w:jc w:val="left"/>
                              <w:rPr>
                                <w:rFonts w:ascii="Montserrat SemiBold" w:eastAsia="Times New Roman" w:hAnsi="Montserrat SemiBold" w:cs="Arial"/>
                                <w:b/>
                                <w:bCs/>
                                <w:color w:val="074B87"/>
                                <w:kern w:val="3"/>
                                <w:sz w:val="20"/>
                                <w:szCs w:val="20"/>
                                <w:lang w:eastAsia="it-IT"/>
                              </w:rPr>
                            </w:pPr>
                            <w:r>
                              <w:rPr>
                                <w:rFonts w:ascii="Montserrat SemiBold" w:eastAsia="Times New Roman" w:hAnsi="Montserrat SemiBold" w:cs="Arial"/>
                                <w:b/>
                                <w:bCs/>
                                <w:color w:val="074B87"/>
                                <w:kern w:val="3"/>
                                <w:sz w:val="20"/>
                                <w:szCs w:val="20"/>
                                <w:lang w:eastAsia="it-IT"/>
                              </w:rPr>
                              <w:t>Scienze Umanistiche</w:t>
                            </w:r>
                          </w:p>
                          <w:p w14:paraId="59809EED" w14:textId="77777777" w:rsidR="003024DB" w:rsidRDefault="003024DB">
                            <w:pPr>
                              <w:autoSpaceDE w:val="0"/>
                              <w:jc w:val="left"/>
                              <w:rPr>
                                <w:rFonts w:ascii="Montserrat SemiBold" w:eastAsia="Times New Roman" w:hAnsi="Montserrat SemiBold" w:cs="Arial"/>
                                <w:b/>
                                <w:bCs/>
                                <w:color w:val="074B87"/>
                                <w:kern w:val="3"/>
                                <w:sz w:val="16"/>
                                <w:szCs w:val="16"/>
                                <w:lang w:eastAsia="it-IT"/>
                              </w:rPr>
                            </w:pPr>
                          </w:p>
                          <w:p w14:paraId="365DE189" w14:textId="77777777" w:rsidR="003024DB" w:rsidRPr="007F1C68" w:rsidRDefault="003024DB">
                            <w:pPr>
                              <w:autoSpaceDE w:val="0"/>
                              <w:jc w:val="left"/>
                              <w:rPr>
                                <w:rFonts w:ascii="Montserrat Medium" w:eastAsia="Times New Roman" w:hAnsi="Montserrat Medium" w:cs="Arial"/>
                                <w:color w:val="595959"/>
                                <w:sz w:val="18"/>
                                <w:szCs w:val="18"/>
                                <w:lang w:eastAsia="it-IT"/>
                              </w:rPr>
                            </w:pPr>
                            <w:r w:rsidRPr="007F1C68">
                              <w:rPr>
                                <w:rFonts w:ascii="Montserrat Medium" w:eastAsia="Times New Roman" w:hAnsi="Montserrat Medium" w:cs="Arial"/>
                                <w:color w:val="595959"/>
                                <w:sz w:val="18"/>
                                <w:szCs w:val="18"/>
                                <w:lang w:eastAsia="it-IT"/>
                              </w:rPr>
                              <w:t>Direttrice: Prof. Concetta Giliberto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73312456" name="Immagine 7" descr="Immagine che contiene Carattere, Elementi grafici, logo, simbolo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 l="5751" r="264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9625" cy="898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1317131438" name="Immagine 1308519993" descr="Immagine che contiene testo, schermata, Carattere, Elementi grafici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rcRect l="33834" r="63185"/>
                        <a:stretch>
                          <a:fillRect/>
                        </a:stretch>
                      </pic:blipFill>
                      <pic:spPr>
                        <a:xfrm>
                          <a:off x="4206240" y="115824"/>
                          <a:ext cx="14097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1090939337" name="Immagine 1308519993" descr="Immagine che contiene testo, schermata, Carattere, Elementi grafici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rcRect l="33834" r="63185"/>
                        <a:stretch>
                          <a:fillRect/>
                        </a:stretch>
                      </pic:blipFill>
                      <pic:spPr>
                        <a:xfrm>
                          <a:off x="2078736" y="115824"/>
                          <a:ext cx="14097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1924130284" name="Immagine 1" descr="Immagine che contiene Carattere, Elementi grafici, grafica, testo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309872" y="274320"/>
                          <a:ext cx="1896745" cy="351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850712D" id="Gruppo 2" o:spid="_x0000_s1026" style="position:absolute;left:0;text-align:left;margin-left:.4pt;margin-top:-26.2pt;width:488.7pt;height:70.75pt;z-index:251660288" coordsize="62066,89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7" type="#_x0000_t202" style="position:absolute;left:21396;top:975;width:21914;height:6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" filled="f" stroked="f">
                <v:textbox>
                  <w:txbxContent>
                    <w:p w14:paraId="6CD88E4C" w14:textId="77777777" w:rsidR="003024DB" w:rsidRDefault="003024DB">
                      <w:pPr>
                        <w:autoSpaceDE w:val="0"/>
                        <w:jc w:val="left"/>
                        <w:rPr>
                          <w:rFonts w:ascii="Montserrat SemiBold" w:eastAsia="Times New Roman" w:hAnsi="Montserrat SemiBold" w:cs="Arial"/>
                          <w:b/>
                          <w:bCs/>
                          <w:color w:val="074B87"/>
                          <w:kern w:val="3"/>
                          <w:sz w:val="20"/>
                          <w:szCs w:val="20"/>
                          <w:lang w:eastAsia="it-IT"/>
                        </w:rPr>
                      </w:pPr>
                      <w:r>
                        <w:rPr>
                          <w:rFonts w:ascii="Montserrat SemiBold" w:eastAsia="Times New Roman" w:hAnsi="Montserrat SemiBold" w:cs="Arial"/>
                          <w:b/>
                          <w:bCs/>
                          <w:color w:val="074B87"/>
                          <w:kern w:val="3"/>
                          <w:sz w:val="20"/>
                          <w:szCs w:val="20"/>
                          <w:lang w:eastAsia="it-IT"/>
                        </w:rPr>
                        <w:t xml:space="preserve">Dipartimento di </w:t>
                      </w:r>
                    </w:p>
                    <w:p w14:paraId="4AD7F28B" w14:textId="77777777" w:rsidR="003024DB" w:rsidRDefault="003024DB">
                      <w:pPr>
                        <w:autoSpaceDE w:val="0"/>
                        <w:jc w:val="left"/>
                        <w:rPr>
                          <w:rFonts w:ascii="Montserrat SemiBold" w:eastAsia="Times New Roman" w:hAnsi="Montserrat SemiBold" w:cs="Arial"/>
                          <w:b/>
                          <w:bCs/>
                          <w:color w:val="074B87"/>
                          <w:kern w:val="3"/>
                          <w:sz w:val="20"/>
                          <w:szCs w:val="20"/>
                          <w:lang w:eastAsia="it-IT"/>
                        </w:rPr>
                      </w:pPr>
                      <w:r>
                        <w:rPr>
                          <w:rFonts w:ascii="Montserrat SemiBold" w:eastAsia="Times New Roman" w:hAnsi="Montserrat SemiBold" w:cs="Arial"/>
                          <w:b/>
                          <w:bCs/>
                          <w:color w:val="074B87"/>
                          <w:kern w:val="3"/>
                          <w:sz w:val="20"/>
                          <w:szCs w:val="20"/>
                          <w:lang w:eastAsia="it-IT"/>
                        </w:rPr>
                        <w:t>Scienze Umanistiche</w:t>
                      </w:r>
                    </w:p>
                    <w:p w14:paraId="59809EED" w14:textId="77777777" w:rsidR="003024DB" w:rsidRDefault="003024DB">
                      <w:pPr>
                        <w:autoSpaceDE w:val="0"/>
                        <w:jc w:val="left"/>
                        <w:rPr>
                          <w:rFonts w:ascii="Montserrat SemiBold" w:eastAsia="Times New Roman" w:hAnsi="Montserrat SemiBold" w:cs="Arial"/>
                          <w:b/>
                          <w:bCs/>
                          <w:color w:val="074B87"/>
                          <w:kern w:val="3"/>
                          <w:sz w:val="16"/>
                          <w:szCs w:val="16"/>
                          <w:lang w:eastAsia="it-IT"/>
                        </w:rPr>
                      </w:pPr>
                    </w:p>
                    <w:p w14:paraId="365DE189" w14:textId="77777777" w:rsidR="003024DB" w:rsidRPr="007F1C68" w:rsidRDefault="003024DB">
                      <w:pPr>
                        <w:autoSpaceDE w:val="0"/>
                        <w:jc w:val="left"/>
                        <w:rPr>
                          <w:rFonts w:ascii="Montserrat Medium" w:eastAsia="Times New Roman" w:hAnsi="Montserrat Medium" w:cs="Arial"/>
                          <w:color w:val="595959"/>
                          <w:sz w:val="18"/>
                          <w:szCs w:val="18"/>
                          <w:lang w:eastAsia="it-IT"/>
                        </w:rPr>
                      </w:pPr>
                      <w:r w:rsidRPr="007F1C68">
                        <w:rPr>
                          <w:rFonts w:ascii="Montserrat Medium" w:eastAsia="Times New Roman" w:hAnsi="Montserrat Medium" w:cs="Arial"/>
                          <w:color w:val="595959"/>
                          <w:sz w:val="18"/>
                          <w:szCs w:val="18"/>
                          <w:lang w:eastAsia="it-IT"/>
                        </w:rPr>
                        <w:t>Direttrice: Prof. Concetta Giliberto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7" o:spid="_x0000_s1028" type="#_x0000_t75" alt="Immagine che contiene Carattere, Elementi grafici, logo, simbolo&#10;&#10;Descrizione generata automaticamente" style="position:absolute;width:20796;height:8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">
                <v:imagedata r:id="rId4" o:title="Immagine che contiene Carattere, Elementi grafici, logo, simbolo&#10;&#10;Descrizione generata automaticamente" cropleft="3769f" cropright="1730f"/>
              </v:shape>
              <v:shape id="Immagine 1308519993" o:spid="_x0000_s1029" type="#_x0000_t75" alt="Immagine che contiene testo, schermata, Carattere, Elementi grafici&#10;&#10;Descrizione generata automaticamente" style="position:absolute;left:42062;top:1158;width:1410;height:6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">
                <v:imagedata r:id="rId5" o:title="Immagine che contiene testo, schermata, Carattere, Elementi grafici&#10;&#10;Descrizione generata automaticamente" cropleft="22173f" cropright="41409f"/>
              </v:shape>
              <v:shape id="Immagine 1308519993" o:spid="_x0000_s1030" type="#_x0000_t75" alt="Immagine che contiene testo, schermata, Carattere, Elementi grafici&#10;&#10;Descrizione generata automaticamente" style="position:absolute;left:20787;top:1158;width:1410;height:6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">
                <v:imagedata r:id="rId5" o:title="Immagine che contiene testo, schermata, Carattere, Elementi grafici&#10;&#10;Descrizione generata automaticamente" cropleft="22173f" cropright="41409f"/>
              </v:shape>
              <v:shape id="Immagine 1" o:spid="_x0000_s1031" type="#_x0000_t75" alt="Immagine che contiene Carattere, Elementi grafici, grafica, testo&#10;&#10;Descrizione generata automaticamente" style="position:absolute;left:43098;top:2743;width:18968;height:3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">
                <v:imagedata r:id="rId6" o:title="Immagine che contiene Carattere, Elementi grafici, grafica, testo&#10;&#10;Descrizione generata automaticamente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58CE8" w14:textId="77777777" w:rsidR="00B75B3D" w:rsidRDefault="00B75B3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upperLetter"/>
      <w:lvlText w:val="%1)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</w:abstractNum>
  <w:num w:numId="1" w16cid:durableId="103114079">
    <w:abstractNumId w:val="0"/>
  </w:num>
  <w:num w:numId="2" w16cid:durableId="63938885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433"/>
    <w:rsid w:val="00006A91"/>
    <w:rsid w:val="00116E20"/>
    <w:rsid w:val="00185E57"/>
    <w:rsid w:val="001E6926"/>
    <w:rsid w:val="002174C1"/>
    <w:rsid w:val="0025212E"/>
    <w:rsid w:val="002A2F67"/>
    <w:rsid w:val="002C0CCB"/>
    <w:rsid w:val="003024DB"/>
    <w:rsid w:val="00342FCB"/>
    <w:rsid w:val="00356391"/>
    <w:rsid w:val="00443960"/>
    <w:rsid w:val="004A3B28"/>
    <w:rsid w:val="00527E44"/>
    <w:rsid w:val="005A7C9C"/>
    <w:rsid w:val="006D74DD"/>
    <w:rsid w:val="007C058F"/>
    <w:rsid w:val="007D29BD"/>
    <w:rsid w:val="007F1C68"/>
    <w:rsid w:val="00802978"/>
    <w:rsid w:val="008519F6"/>
    <w:rsid w:val="008828F5"/>
    <w:rsid w:val="00886D7C"/>
    <w:rsid w:val="008A02CD"/>
    <w:rsid w:val="00942910"/>
    <w:rsid w:val="00955E41"/>
    <w:rsid w:val="009C24D5"/>
    <w:rsid w:val="00A55F39"/>
    <w:rsid w:val="00B75B3D"/>
    <w:rsid w:val="00C145D9"/>
    <w:rsid w:val="00C456BA"/>
    <w:rsid w:val="00C832CD"/>
    <w:rsid w:val="00CD0637"/>
    <w:rsid w:val="00D97451"/>
    <w:rsid w:val="00DB7A4A"/>
    <w:rsid w:val="00E02FCC"/>
    <w:rsid w:val="00E8677B"/>
    <w:rsid w:val="00EB0C72"/>
    <w:rsid w:val="00F32433"/>
    <w:rsid w:val="00F84D99"/>
    <w:rsid w:val="00F87109"/>
    <w:rsid w:val="00FD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E32463"/>
  <w15:docId w15:val="{54EE4FCD-24BE-4A88-9906-974DA3CF8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jc w:val="both"/>
    </w:pPr>
    <w:rPr>
      <w:rFonts w:eastAsia="ヒラギノ角ゴ Pro W3"/>
      <w:color w:val="000000"/>
      <w:sz w:val="24"/>
      <w:szCs w:val="24"/>
      <w:lang w:eastAsia="en-US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jc w:val="center"/>
      <w:outlineLvl w:val="2"/>
    </w:pPr>
    <w:rPr>
      <w:rFonts w:ascii="Arial" w:eastAsia="Times New Roman" w:hAnsi="Arial"/>
      <w:b/>
      <w:color w:val="auto"/>
      <w:szCs w:val="20"/>
      <w:lang w:eastAsia="it-IT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40"/>
      <w:outlineLvl w:val="3"/>
    </w:pPr>
    <w:rPr>
      <w:rFonts w:ascii="Cambria" w:eastAsia="Times New Roman" w:hAnsi="Cambria"/>
      <w:i/>
      <w:iCs/>
      <w:color w:val="365F9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pPr>
      <w:suppressAutoHyphens/>
      <w:jc w:val="center"/>
    </w:pPr>
    <w:rPr>
      <w:rFonts w:eastAsia="ヒラギノ角ゴ Pro W3"/>
      <w:color w:val="000000"/>
      <w:sz w:val="16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customStyle="1" w:styleId="Intestazioneriga1">
    <w:name w:val="Intestazione riga 1"/>
    <w:pPr>
      <w:suppressAutoHyphens/>
      <w:jc w:val="center"/>
    </w:pPr>
    <w:rPr>
      <w:rFonts w:eastAsia="ヒラギノ角ゴ Pro W3"/>
      <w:color w:val="000000"/>
      <w:sz w:val="22"/>
      <w:szCs w:val="24"/>
      <w:lang w:eastAsia="en-US"/>
    </w:rPr>
  </w:style>
  <w:style w:type="paragraph" w:customStyle="1" w:styleId="Intestazioneriga2">
    <w:name w:val="Intestazione riga 2"/>
    <w:pPr>
      <w:suppressAutoHyphens/>
      <w:jc w:val="center"/>
    </w:pPr>
    <w:rPr>
      <w:rFonts w:eastAsia="ヒラギノ角ゴ Pro W3"/>
      <w:color w:val="000000"/>
      <w:szCs w:val="24"/>
      <w:lang w:eastAsia="en-US"/>
    </w:rPr>
  </w:style>
  <w:style w:type="paragraph" w:customStyle="1" w:styleId="Intestazioneriga3">
    <w:name w:val="Intestazione riga 3"/>
    <w:pPr>
      <w:suppressAutoHyphens/>
      <w:jc w:val="center"/>
    </w:pPr>
    <w:rPr>
      <w:rFonts w:eastAsia="ヒラギノ角ゴ Pro W3"/>
      <w:smallCaps/>
      <w:color w:val="000000"/>
      <w:sz w:val="18"/>
      <w:szCs w:val="24"/>
      <w:lang w:eastAsia="en-US"/>
    </w:rPr>
  </w:style>
  <w:style w:type="character" w:customStyle="1" w:styleId="IntestazioneCarattere">
    <w:name w:val="Intestazione Carattere"/>
    <w:basedOn w:val="Carpredefinitoparagrafo"/>
    <w:rPr>
      <w:rFonts w:eastAsia="ヒラギノ角ゴ Pro W3"/>
      <w:color w:val="000000"/>
      <w:sz w:val="22"/>
      <w:szCs w:val="24"/>
      <w:lang w:eastAsia="en-US"/>
    </w:rPr>
  </w:style>
  <w:style w:type="paragraph" w:styleId="Testofumetto">
    <w:name w:val="Balloon Text"/>
    <w:basedOn w:val="Normal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rPr>
      <w:rFonts w:ascii="Segoe UI" w:eastAsia="ヒラギノ角ゴ Pro W3" w:hAnsi="Segoe UI" w:cs="Segoe UI"/>
      <w:color w:val="000000"/>
      <w:sz w:val="18"/>
      <w:szCs w:val="18"/>
      <w:lang w:eastAsia="en-US"/>
    </w:rPr>
  </w:style>
  <w:style w:type="paragraph" w:styleId="Paragrafoelenco">
    <w:name w:val="List Paragraph"/>
    <w:basedOn w:val="Normale"/>
    <w:pPr>
      <w:ind w:left="720"/>
      <w:contextualSpacing/>
    </w:pPr>
  </w:style>
  <w:style w:type="paragraph" w:styleId="NormaleWeb">
    <w:name w:val="Normal (Web)"/>
    <w:basedOn w:val="Normale"/>
    <w:pPr>
      <w:spacing w:before="100" w:after="100"/>
      <w:jc w:val="left"/>
    </w:pPr>
    <w:rPr>
      <w:rFonts w:eastAsia="Times New Roman"/>
      <w:color w:val="auto"/>
      <w:lang w:eastAsia="it-IT"/>
    </w:rPr>
  </w:style>
  <w:style w:type="character" w:styleId="Enfasigrassetto">
    <w:name w:val="Strong"/>
    <w:basedOn w:val="Carpredefinitoparagrafo"/>
    <w:rPr>
      <w:b/>
      <w:bCs/>
    </w:rPr>
  </w:style>
  <w:style w:type="character" w:styleId="Enfasicorsivo">
    <w:name w:val="Emphasis"/>
    <w:basedOn w:val="Carpredefinitoparagrafo"/>
    <w:rPr>
      <w:i/>
      <w:iCs/>
    </w:rPr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rPr>
      <w:color w:val="605E5C"/>
      <w:shd w:val="clear" w:color="auto" w:fill="E1DFDD"/>
    </w:rPr>
  </w:style>
  <w:style w:type="character" w:customStyle="1" w:styleId="Titolo4Carattere">
    <w:name w:val="Titolo 4 Carattere"/>
    <w:basedOn w:val="Carpredefinitoparagrafo"/>
    <w:rPr>
      <w:rFonts w:ascii="Cambria" w:eastAsia="Times New Roman" w:hAnsi="Cambria" w:cs="Times New Roman"/>
      <w:i/>
      <w:iCs/>
      <w:color w:val="365F91"/>
      <w:sz w:val="24"/>
      <w:szCs w:val="24"/>
      <w:lang w:eastAsia="en-US"/>
    </w:rPr>
  </w:style>
  <w:style w:type="character" w:styleId="Menzionenonrisolta">
    <w:name w:val="Unresolved Mention"/>
    <w:basedOn w:val="Carpredefinitoparagrafo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8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sella\Downloads\Carta-intestata-novembre-202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3192D-B8B5-429E-BF2B-21EFA4156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Carta-intestata-novembre-2021</Template>
  <TotalTime>5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Titolo               Classe              Fascicolo</vt:lpstr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Titolo               Classe              Fascicolo</dc:title>
  <dc:creator>Andrea Accordino</dc:creator>
  <cp:lastModifiedBy>FRANCESCA TRIPOLI</cp:lastModifiedBy>
  <cp:revision>3</cp:revision>
  <cp:lastPrinted>2024-11-06T08:49:00Z</cp:lastPrinted>
  <dcterms:created xsi:type="dcterms:W3CDTF">2026-08-03T10:39:00Z</dcterms:created>
  <dcterms:modified xsi:type="dcterms:W3CDTF">2026-08-04T05:39:00Z</dcterms:modified>
</cp:coreProperties>
</file>