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4165E" w:rsidRDefault="0074165E" w:rsidP="0074165E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Elezione dei rappresentanti dei docenti della Giunta del</w:t>
      </w:r>
    </w:p>
    <w:p w:rsidR="0074165E" w:rsidRDefault="0074165E" w:rsidP="0074165E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Dipartimento di Ingegneria Civile, Ambientale, Aerospaziale, dei Materiali (DICAM)</w:t>
      </w:r>
    </w:p>
    <w:p w:rsidR="0074165E" w:rsidRDefault="0074165E" w:rsidP="0074165E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nel Consiglio della Scuola Politecnica per il triennio 2017-2019</w:t>
      </w:r>
    </w:p>
    <w:p w:rsidR="0074165E" w:rsidRDefault="0074165E" w:rsidP="00BC5902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</w:p>
    <w:p w:rsidR="00BC5902" w:rsidRDefault="00BC5902" w:rsidP="00BC5902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 xml:space="preserve">ELETTORATO </w:t>
      </w:r>
      <w:r w:rsidR="00407264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PASSIVO</w:t>
      </w: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 xml:space="preserve"> </w:t>
      </w:r>
    </w:p>
    <w:p w:rsidR="00761F90" w:rsidRDefault="00761F90" w:rsidP="00BC5902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</w:p>
    <w:p w:rsidR="00761F90" w:rsidRDefault="00761F90" w:rsidP="00761F90">
      <w:pPr>
        <w:jc w:val="center"/>
        <w:rPr>
          <w:rFonts w:ascii="Arial" w:hAnsi="Arial" w:cs="Arial"/>
          <w:b/>
        </w:rPr>
      </w:pPr>
    </w:p>
    <w:p w:rsidR="00761F90" w:rsidRDefault="00761F90" w:rsidP="00761F90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059"/>
        <w:gridCol w:w="2639"/>
      </w:tblGrid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b/>
              </w:rPr>
            </w:pPr>
            <w:r w:rsidRPr="00761F90">
              <w:rPr>
                <w:rFonts w:ascii="Arial" w:hAnsi="Arial" w:cs="Arial"/>
                <w:b/>
              </w:rPr>
              <w:t>Cognome e nome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b/>
              </w:rPr>
            </w:pPr>
            <w:r w:rsidRPr="00761F90">
              <w:rPr>
                <w:rFonts w:ascii="Arial" w:hAnsi="Arial" w:cs="Arial"/>
                <w:b/>
              </w:rPr>
              <w:t>Qualifica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1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BENEDETTI Ivano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Ricercatore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2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COLAJANNI Piero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3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DARDANELLI Gino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Ricercatore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4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GIAMBANCO Giuseppe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Ordinario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5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GRANA’ Anna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6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LA LOGGIA Goffredo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3C4C27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Ordinario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7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MEGNA Bartolomeo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Ricercatore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8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MONTESANTO Salvatore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Dott.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9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SANTAMARIA Monica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3C4C27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Ordinario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10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TUCCIARELLI Tullio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3C4C27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Ordinario</w:t>
            </w:r>
          </w:p>
        </w:tc>
      </w:tr>
      <w:tr w:rsidR="00E07062" w:rsidRPr="00761F90" w:rsidTr="00E07062">
        <w:trPr>
          <w:trHeight w:val="3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</w:rPr>
              <w:t>11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rPr>
                <w:rFonts w:ascii="Arial" w:hAnsi="Arial" w:cs="Arial"/>
                <w:kern w:val="2"/>
                <w:sz w:val="20"/>
                <w:szCs w:val="20"/>
              </w:rPr>
            </w:pPr>
            <w:r w:rsidRPr="00761F90">
              <w:rPr>
                <w:rFonts w:ascii="Arial" w:hAnsi="Arial" w:cs="Arial"/>
                <w:sz w:val="20"/>
                <w:szCs w:val="20"/>
              </w:rPr>
              <w:t>TORREGROSSA Michele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062" w:rsidRPr="00761F90" w:rsidRDefault="00E07062" w:rsidP="00761F90">
            <w:pPr>
              <w:spacing w:line="360" w:lineRule="auto"/>
              <w:rPr>
                <w:rFonts w:ascii="Arial" w:hAnsi="Arial" w:cs="Arial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</w:tbl>
    <w:p w:rsidR="00761F90" w:rsidRPr="00761F90" w:rsidRDefault="00761F90" w:rsidP="00761F90">
      <w:pPr>
        <w:jc w:val="center"/>
        <w:rPr>
          <w:rFonts w:ascii="Arial" w:hAnsi="Arial" w:cs="Arial"/>
          <w:kern w:val="2"/>
          <w:sz w:val="20"/>
          <w:szCs w:val="20"/>
        </w:rPr>
      </w:pPr>
    </w:p>
    <w:p w:rsidR="00761F90" w:rsidRPr="00761F90" w:rsidRDefault="00761F90" w:rsidP="00761F90">
      <w:pPr>
        <w:jc w:val="center"/>
        <w:rPr>
          <w:rFonts w:ascii="Arial" w:hAnsi="Arial" w:cs="Arial"/>
          <w:sz w:val="20"/>
          <w:szCs w:val="20"/>
        </w:rPr>
      </w:pPr>
    </w:p>
    <w:p w:rsidR="00761F90" w:rsidRPr="00761F90" w:rsidRDefault="00761F90" w:rsidP="00761F90">
      <w:pPr>
        <w:jc w:val="right"/>
        <w:rPr>
          <w:rFonts w:ascii="Arial" w:hAnsi="Arial" w:cs="Arial"/>
          <w:sz w:val="20"/>
          <w:szCs w:val="20"/>
        </w:rPr>
      </w:pPr>
    </w:p>
    <w:p w:rsidR="00761F90" w:rsidRPr="00761F90" w:rsidRDefault="00761F90" w:rsidP="00BC590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="Times New Roman" w:hAnsi="Arial" w:cs="Arial"/>
          <w:bCs/>
          <w:kern w:val="0"/>
          <w:sz w:val="20"/>
          <w:szCs w:val="20"/>
          <w:lang w:eastAsia="it-IT" w:bidi="ar-SA"/>
        </w:rPr>
      </w:pPr>
    </w:p>
    <w:p w:rsidR="0009704B" w:rsidRDefault="0009704B" w:rsidP="006953AB">
      <w:pPr>
        <w:jc w:val="center"/>
        <w:rPr>
          <w:rFonts w:ascii="Arial" w:hAnsi="Arial" w:cs="Arial"/>
          <w:b/>
        </w:rPr>
      </w:pPr>
    </w:p>
    <w:p w:rsidR="0009704B" w:rsidRDefault="0009704B" w:rsidP="006953AB">
      <w:pPr>
        <w:jc w:val="center"/>
      </w:pPr>
    </w:p>
    <w:p w:rsidR="00C961B9" w:rsidRPr="006953AB" w:rsidRDefault="00C961B9" w:rsidP="006953AB">
      <w:pPr>
        <w:jc w:val="right"/>
      </w:pPr>
    </w:p>
    <w:sectPr w:rsidR="00C961B9" w:rsidRPr="006953AB" w:rsidSect="000970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977" w:right="850" w:bottom="1134" w:left="850" w:header="720" w:footer="32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BB9" w:rsidRDefault="00D26BB9">
      <w:r>
        <w:separator/>
      </w:r>
    </w:p>
  </w:endnote>
  <w:endnote w:type="continuationSeparator" w:id="1">
    <w:p w:rsidR="00D26BB9" w:rsidRDefault="00D26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Standar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B91" w:rsidRDefault="008C6B9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E1" w:rsidRDefault="00C53EE1" w:rsidP="00C53EE1">
    <w:pPr>
      <w:pStyle w:val="Pidipagina"/>
      <w:spacing w:after="40"/>
      <w:jc w:val="center"/>
      <w:rPr>
        <w:kern w:val="2"/>
        <w:sz w:val="16"/>
        <w:szCs w:val="16"/>
      </w:rPr>
    </w:pPr>
    <w:r>
      <w:rPr>
        <w:sz w:val="16"/>
        <w:szCs w:val="16"/>
      </w:rPr>
      <w:t>Viale delle Scienze, Edificio 8 – 90128 Palermo – C.F. 80023730825 – P. IVA 00605880822</w:t>
    </w:r>
  </w:p>
  <w:p w:rsidR="00C53EE1" w:rsidRDefault="00C53EE1" w:rsidP="00C53EE1">
    <w:pPr>
      <w:pStyle w:val="Pidipagina"/>
      <w:spacing w:after="40"/>
      <w:jc w:val="center"/>
      <w:rPr>
        <w:sz w:val="16"/>
        <w:szCs w:val="16"/>
      </w:rPr>
    </w:pPr>
    <w:r>
      <w:rPr>
        <w:sz w:val="16"/>
        <w:szCs w:val="16"/>
      </w:rPr>
      <w:t>Amministrazione: (+39) 091 23896769/74/75 - Fax: (+39) 091 427121</w:t>
    </w:r>
  </w:p>
  <w:p w:rsidR="00C961B9" w:rsidRPr="00C53EE1" w:rsidRDefault="00C53EE1" w:rsidP="00C53EE1">
    <w:pPr>
      <w:pStyle w:val="Intestazione"/>
      <w:tabs>
        <w:tab w:val="left" w:pos="1702"/>
        <w:tab w:val="left" w:pos="6552"/>
      </w:tabs>
      <w:jc w:val="center"/>
    </w:pPr>
    <w:r>
      <w:rPr>
        <w:sz w:val="16"/>
        <w:szCs w:val="16"/>
      </w:rPr>
      <w:t>e-mail: dipartimento.dicam@unipa.it - Pec: pec.dicam@legalmail.it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B91" w:rsidRDefault="008C6B9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BB9" w:rsidRDefault="00D26BB9">
      <w:r>
        <w:separator/>
      </w:r>
    </w:p>
  </w:footnote>
  <w:footnote w:type="continuationSeparator" w:id="1">
    <w:p w:rsidR="00D26BB9" w:rsidRDefault="00D26B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B91" w:rsidRDefault="008C6B91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1B9" w:rsidRDefault="008957A3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4890135</wp:posOffset>
          </wp:positionH>
          <wp:positionV relativeFrom="paragraph">
            <wp:posOffset>70485</wp:posOffset>
          </wp:positionV>
          <wp:extent cx="1762125" cy="539115"/>
          <wp:effectExtent l="0" t="0" r="9525" b="0"/>
          <wp:wrapNone/>
          <wp:docPr id="12" name="Immagine 5" descr="logo XX4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 XX4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511EF">
      <w:rPr>
        <w:noProof/>
        <w:lang w:eastAsia="it-IT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203.75pt;margin-top:37.35pt;width:217.65pt;height:67.6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" filled="f" stroked="f">
          <v:stroke joinstyle="round"/>
          <v:textbox inset="0,0,0,0">
            <w:txbxContent>
              <w:p w:rsidR="00C961B9" w:rsidRDefault="00C961B9" w:rsidP="000F0B4F">
                <w:pPr>
                  <w:spacing w:line="204" w:lineRule="auto"/>
                  <w:rPr>
                    <w:rFonts w:ascii="Times New Roman" w:hAnsi="Times New Roman"/>
                    <w:sz w:val="19"/>
                    <w:szCs w:val="19"/>
                  </w:rPr>
                </w:pPr>
              </w:p>
              <w:p w:rsidR="00C961B9" w:rsidRDefault="00C961B9" w:rsidP="000F0B4F">
                <w:pPr>
                  <w:spacing w:line="204" w:lineRule="auto"/>
                  <w:rPr>
                    <w:rFonts w:ascii="Times New Roman" w:hAnsi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/>
                    <w:sz w:val="19"/>
                    <w:szCs w:val="19"/>
                  </w:rPr>
                  <w:t xml:space="preserve">DIPARTIMENTO DI INGEGNERIA CIVILE, </w:t>
                </w:r>
              </w:p>
              <w:p w:rsidR="00C961B9" w:rsidRDefault="00C961B9" w:rsidP="000F0B4F">
                <w:pPr>
                  <w:spacing w:line="204" w:lineRule="auto"/>
                  <w:rPr>
                    <w:rFonts w:ascii="Times New Roman" w:hAnsi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/>
                    <w:sz w:val="19"/>
                    <w:szCs w:val="19"/>
                  </w:rPr>
                  <w:t>AMBIENTALE, AEROSPAZIALE, DEI MATERIALI</w:t>
                </w:r>
              </w:p>
              <w:p w:rsidR="00C961B9" w:rsidRDefault="00C961B9" w:rsidP="000F0B4F">
                <w:pPr>
                  <w:spacing w:line="204" w:lineRule="auto"/>
                  <w:rPr>
                    <w:rFonts w:ascii="Times New Roman" w:hAnsi="Times New Roman"/>
                    <w:sz w:val="19"/>
                    <w:szCs w:val="19"/>
                  </w:rPr>
                </w:pPr>
              </w:p>
              <w:p w:rsidR="00C961B9" w:rsidRPr="00657F9C" w:rsidRDefault="00C961B9" w:rsidP="000F0B4F">
                <w:pPr>
                  <w:spacing w:line="204" w:lineRule="auto"/>
                  <w:rPr>
                    <w:rFonts w:ascii="Times New Roman" w:hAnsi="Times New Roman"/>
                    <w:sz w:val="16"/>
                    <w:szCs w:val="16"/>
                  </w:rPr>
                </w:pPr>
                <w:r w:rsidRPr="00657F9C">
                  <w:rPr>
                    <w:rFonts w:ascii="Times New Roman" w:hAnsi="Times New Roman"/>
                    <w:sz w:val="16"/>
                    <w:szCs w:val="16"/>
                  </w:rPr>
                  <w:t>Direttore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:</w:t>
                </w:r>
                <w:r w:rsidRPr="00657F9C">
                  <w:rPr>
                    <w:rFonts w:ascii="Times New Roman" w:hAnsi="Times New Roman"/>
                    <w:sz w:val="16"/>
                    <w:szCs w:val="16"/>
                  </w:rPr>
                  <w:t xml:space="preserve"> Prof. 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Ing. </w:t>
                </w:r>
                <w:r w:rsidR="008C6B91">
                  <w:rPr>
                    <w:rFonts w:ascii="Times New Roman" w:hAnsi="Times New Roman"/>
                    <w:sz w:val="16"/>
                    <w:szCs w:val="16"/>
                  </w:rPr>
                  <w:t>Goffredo La Loggia</w:t>
                </w:r>
              </w:p>
            </w:txbxContent>
          </v:textbox>
          <w10:wrap anchorx="page" anchory="page"/>
        </v:shape>
      </w:pict>
    </w:r>
    <w:r>
      <w:rPr>
        <w:noProof/>
        <w:lang w:eastAsia="it-IT" w:bidi="ar-SA"/>
      </w:rPr>
      <w:drawing>
        <wp:anchor distT="0" distB="0" distL="0" distR="0" simplePos="0" relativeHeight="251656704" behindDoc="0" locked="0" layoutInCell="1" allowOverlap="1">
          <wp:simplePos x="0" y="0"/>
          <wp:positionH relativeFrom="page">
            <wp:posOffset>28575</wp:posOffset>
          </wp:positionH>
          <wp:positionV relativeFrom="page">
            <wp:posOffset>85725</wp:posOffset>
          </wp:positionV>
          <wp:extent cx="7558405" cy="1691640"/>
          <wp:effectExtent l="0" t="0" r="4445" b="3810"/>
          <wp:wrapNone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84172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916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B91" w:rsidRDefault="008C6B9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66A44"/>
    <w:multiLevelType w:val="hybridMultilevel"/>
    <w:tmpl w:val="F4FCFBBC"/>
    <w:lvl w:ilvl="0" w:tplc="915624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28693E"/>
    <w:rsid w:val="00002E25"/>
    <w:rsid w:val="000072F2"/>
    <w:rsid w:val="0001519D"/>
    <w:rsid w:val="00036F49"/>
    <w:rsid w:val="00080B23"/>
    <w:rsid w:val="0009163A"/>
    <w:rsid w:val="000923B9"/>
    <w:rsid w:val="0009704B"/>
    <w:rsid w:val="000B42FA"/>
    <w:rsid w:val="000B5770"/>
    <w:rsid w:val="000C0278"/>
    <w:rsid w:val="000C0699"/>
    <w:rsid w:val="000F0B4F"/>
    <w:rsid w:val="00117288"/>
    <w:rsid w:val="00120C71"/>
    <w:rsid w:val="00124C91"/>
    <w:rsid w:val="00125212"/>
    <w:rsid w:val="00125735"/>
    <w:rsid w:val="00132C71"/>
    <w:rsid w:val="00153D41"/>
    <w:rsid w:val="0017016D"/>
    <w:rsid w:val="001958EA"/>
    <w:rsid w:val="001974AF"/>
    <w:rsid w:val="001B4609"/>
    <w:rsid w:val="001E074E"/>
    <w:rsid w:val="001F7BB7"/>
    <w:rsid w:val="00217697"/>
    <w:rsid w:val="002545AD"/>
    <w:rsid w:val="00282A3E"/>
    <w:rsid w:val="0028693E"/>
    <w:rsid w:val="002932E0"/>
    <w:rsid w:val="002A3BA3"/>
    <w:rsid w:val="002A6278"/>
    <w:rsid w:val="002B3304"/>
    <w:rsid w:val="002D770B"/>
    <w:rsid w:val="002E0CBE"/>
    <w:rsid w:val="003334D9"/>
    <w:rsid w:val="00337A41"/>
    <w:rsid w:val="003828B0"/>
    <w:rsid w:val="003A435D"/>
    <w:rsid w:val="003E06D0"/>
    <w:rsid w:val="004020EB"/>
    <w:rsid w:val="00405B23"/>
    <w:rsid w:val="00407264"/>
    <w:rsid w:val="00413BEC"/>
    <w:rsid w:val="00421D4F"/>
    <w:rsid w:val="00427CFA"/>
    <w:rsid w:val="004452FD"/>
    <w:rsid w:val="004812C3"/>
    <w:rsid w:val="004A050F"/>
    <w:rsid w:val="004B615F"/>
    <w:rsid w:val="004B6DD9"/>
    <w:rsid w:val="004E5EAE"/>
    <w:rsid w:val="0050322D"/>
    <w:rsid w:val="005255E4"/>
    <w:rsid w:val="00533E54"/>
    <w:rsid w:val="00541910"/>
    <w:rsid w:val="00545931"/>
    <w:rsid w:val="00546850"/>
    <w:rsid w:val="00552803"/>
    <w:rsid w:val="0056116B"/>
    <w:rsid w:val="00561F2E"/>
    <w:rsid w:val="00574084"/>
    <w:rsid w:val="005A713D"/>
    <w:rsid w:val="005B596B"/>
    <w:rsid w:val="005B7B2D"/>
    <w:rsid w:val="005E5B1C"/>
    <w:rsid w:val="005E61F8"/>
    <w:rsid w:val="00603F69"/>
    <w:rsid w:val="00606F09"/>
    <w:rsid w:val="00617D9C"/>
    <w:rsid w:val="006214D8"/>
    <w:rsid w:val="00630028"/>
    <w:rsid w:val="006362EE"/>
    <w:rsid w:val="006403DC"/>
    <w:rsid w:val="00641D69"/>
    <w:rsid w:val="00657F9C"/>
    <w:rsid w:val="006621CF"/>
    <w:rsid w:val="00666C26"/>
    <w:rsid w:val="006737F7"/>
    <w:rsid w:val="00676DC4"/>
    <w:rsid w:val="006953AB"/>
    <w:rsid w:val="006C1034"/>
    <w:rsid w:val="006E1CC4"/>
    <w:rsid w:val="006E36B2"/>
    <w:rsid w:val="0074165E"/>
    <w:rsid w:val="00747685"/>
    <w:rsid w:val="0075654D"/>
    <w:rsid w:val="0076181D"/>
    <w:rsid w:val="00761F90"/>
    <w:rsid w:val="0079206D"/>
    <w:rsid w:val="007A527A"/>
    <w:rsid w:val="007A66CC"/>
    <w:rsid w:val="007C1D6A"/>
    <w:rsid w:val="007D658B"/>
    <w:rsid w:val="007E1281"/>
    <w:rsid w:val="007E3638"/>
    <w:rsid w:val="007F618C"/>
    <w:rsid w:val="00801228"/>
    <w:rsid w:val="00807336"/>
    <w:rsid w:val="0082381E"/>
    <w:rsid w:val="00840C3D"/>
    <w:rsid w:val="0084363A"/>
    <w:rsid w:val="0087760C"/>
    <w:rsid w:val="00887C91"/>
    <w:rsid w:val="008957A3"/>
    <w:rsid w:val="008C6B91"/>
    <w:rsid w:val="00902EA5"/>
    <w:rsid w:val="00922797"/>
    <w:rsid w:val="00926B94"/>
    <w:rsid w:val="009510A8"/>
    <w:rsid w:val="009511EF"/>
    <w:rsid w:val="00972367"/>
    <w:rsid w:val="00A2422B"/>
    <w:rsid w:val="00A404DA"/>
    <w:rsid w:val="00A4334A"/>
    <w:rsid w:val="00A4519B"/>
    <w:rsid w:val="00A55861"/>
    <w:rsid w:val="00A66B40"/>
    <w:rsid w:val="00A71684"/>
    <w:rsid w:val="00A8000C"/>
    <w:rsid w:val="00A82180"/>
    <w:rsid w:val="00AC206B"/>
    <w:rsid w:val="00AC3446"/>
    <w:rsid w:val="00AE19F1"/>
    <w:rsid w:val="00AF604E"/>
    <w:rsid w:val="00B227FB"/>
    <w:rsid w:val="00B25614"/>
    <w:rsid w:val="00B453DD"/>
    <w:rsid w:val="00B56462"/>
    <w:rsid w:val="00B74DEF"/>
    <w:rsid w:val="00B81030"/>
    <w:rsid w:val="00B87DE6"/>
    <w:rsid w:val="00BA5705"/>
    <w:rsid w:val="00BC5902"/>
    <w:rsid w:val="00BD4717"/>
    <w:rsid w:val="00BF601C"/>
    <w:rsid w:val="00C333E8"/>
    <w:rsid w:val="00C53EE1"/>
    <w:rsid w:val="00C6314E"/>
    <w:rsid w:val="00C873EC"/>
    <w:rsid w:val="00C9177F"/>
    <w:rsid w:val="00C961B9"/>
    <w:rsid w:val="00CB1F43"/>
    <w:rsid w:val="00CB4D28"/>
    <w:rsid w:val="00CC79D6"/>
    <w:rsid w:val="00CE07E7"/>
    <w:rsid w:val="00CE43DC"/>
    <w:rsid w:val="00CE4ABB"/>
    <w:rsid w:val="00D0083C"/>
    <w:rsid w:val="00D16749"/>
    <w:rsid w:val="00D20B4F"/>
    <w:rsid w:val="00D26BB9"/>
    <w:rsid w:val="00D40861"/>
    <w:rsid w:val="00D904F2"/>
    <w:rsid w:val="00DA617A"/>
    <w:rsid w:val="00E0070D"/>
    <w:rsid w:val="00E07062"/>
    <w:rsid w:val="00E17CA0"/>
    <w:rsid w:val="00E35D5D"/>
    <w:rsid w:val="00E476CC"/>
    <w:rsid w:val="00E6378D"/>
    <w:rsid w:val="00E67AD5"/>
    <w:rsid w:val="00EA0C8D"/>
    <w:rsid w:val="00EB2687"/>
    <w:rsid w:val="00EB6F29"/>
    <w:rsid w:val="00ED397D"/>
    <w:rsid w:val="00EF2F16"/>
    <w:rsid w:val="00F1699A"/>
    <w:rsid w:val="00F250C2"/>
    <w:rsid w:val="00F36FEA"/>
    <w:rsid w:val="00F63FD4"/>
    <w:rsid w:val="00F675E6"/>
    <w:rsid w:val="00F82E2F"/>
    <w:rsid w:val="00F86087"/>
    <w:rsid w:val="00FA7C8F"/>
    <w:rsid w:val="00FE34A2"/>
    <w:rsid w:val="00FF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3E54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E4ABB"/>
    <w:pPr>
      <w:keepNext/>
      <w:widowControl/>
      <w:suppressAutoHyphens w:val="0"/>
      <w:jc w:val="center"/>
      <w:outlineLvl w:val="2"/>
    </w:pPr>
    <w:rPr>
      <w:rFonts w:ascii="Arial" w:eastAsia="Times New Roman" w:hAnsi="Arial" w:cs="Times New Roman"/>
      <w:b/>
      <w:kern w:val="0"/>
      <w:szCs w:val="2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CE4ABB"/>
    <w:rPr>
      <w:rFonts w:ascii="Arial" w:hAnsi="Arial" w:cs="Times New Roman"/>
      <w:b/>
      <w:sz w:val="24"/>
    </w:rPr>
  </w:style>
  <w:style w:type="paragraph" w:customStyle="1" w:styleId="Intestazione1">
    <w:name w:val="Intestazione1"/>
    <w:basedOn w:val="Normale"/>
    <w:next w:val="Corpodeltesto"/>
    <w:uiPriority w:val="99"/>
    <w:rsid w:val="00533E5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e"/>
    <w:link w:val="CorpodeltestoCarattere"/>
    <w:uiPriority w:val="99"/>
    <w:rsid w:val="00533E54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D20B4F"/>
    <w:rPr>
      <w:rFonts w:ascii="Arial Standard" w:eastAsia="SimSun" w:hAnsi="Arial Standard" w:cs="Mangal"/>
      <w:kern w:val="1"/>
      <w:sz w:val="21"/>
      <w:szCs w:val="21"/>
      <w:lang w:eastAsia="hi-IN" w:bidi="hi-IN"/>
    </w:rPr>
  </w:style>
  <w:style w:type="paragraph" w:styleId="Elenco">
    <w:name w:val="List"/>
    <w:basedOn w:val="Corpodeltesto"/>
    <w:uiPriority w:val="99"/>
    <w:rsid w:val="00533E54"/>
    <w:rPr>
      <w:rFonts w:ascii="Times New Roman" w:hAnsi="Times New Roman"/>
    </w:rPr>
  </w:style>
  <w:style w:type="paragraph" w:customStyle="1" w:styleId="Didascalia1">
    <w:name w:val="Didascalia1"/>
    <w:basedOn w:val="Normale"/>
    <w:uiPriority w:val="99"/>
    <w:rsid w:val="00533E54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Indice">
    <w:name w:val="Indice"/>
    <w:basedOn w:val="Normale"/>
    <w:uiPriority w:val="99"/>
    <w:rsid w:val="00533E54"/>
    <w:pPr>
      <w:suppressLineNumbers/>
    </w:pPr>
    <w:rPr>
      <w:rFonts w:ascii="Times New Roman" w:hAnsi="Times New Roman"/>
    </w:rPr>
  </w:style>
  <w:style w:type="paragraph" w:customStyle="1" w:styleId="Contenutocornice">
    <w:name w:val="Contenuto cornice"/>
    <w:basedOn w:val="Corpodeltesto"/>
    <w:uiPriority w:val="99"/>
    <w:rsid w:val="00533E54"/>
  </w:style>
  <w:style w:type="paragraph" w:styleId="Intestazione">
    <w:name w:val="header"/>
    <w:basedOn w:val="Normale"/>
    <w:link w:val="IntestazioneCarattere"/>
    <w:rsid w:val="00CE4ABB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CE4ABB"/>
    <w:rPr>
      <w:rFonts w:ascii="Arial Standard" w:eastAsia="SimSun" w:hAnsi="Arial Standard" w:cs="Times New Roman"/>
      <w:kern w:val="1"/>
      <w:sz w:val="24"/>
      <w:lang w:eastAsia="hi-IN" w:bidi="hi-IN"/>
    </w:rPr>
  </w:style>
  <w:style w:type="paragraph" w:styleId="Pidipagina">
    <w:name w:val="footer"/>
    <w:basedOn w:val="Normale"/>
    <w:link w:val="PidipaginaCarattere"/>
    <w:rsid w:val="00CE4ABB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CE4ABB"/>
    <w:rPr>
      <w:rFonts w:ascii="Arial Standard" w:eastAsia="SimSun" w:hAnsi="Arial Standard" w:cs="Times New Roman"/>
      <w:kern w:val="1"/>
      <w:sz w:val="24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rsid w:val="00657F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20B4F"/>
    <w:rPr>
      <w:rFonts w:eastAsia="SimSun" w:cs="Mangal"/>
      <w:kern w:val="1"/>
      <w:sz w:val="2"/>
      <w:lang w:eastAsia="hi-IN" w:bidi="hi-IN"/>
    </w:rPr>
  </w:style>
  <w:style w:type="character" w:styleId="Collegamentoipertestuale">
    <w:name w:val="Hyperlink"/>
    <w:basedOn w:val="Carpredefinitoparagrafo"/>
    <w:uiPriority w:val="99"/>
    <w:rsid w:val="005B7B2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5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andra\Downloads\CdD%2017.01.201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CdD 17.01.2014.dot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di Dipartimento del 17</vt:lpstr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di Dipartimento del 17</dc:title>
  <dc:creator>Alessandra</dc:creator>
  <cp:lastModifiedBy>elisa</cp:lastModifiedBy>
  <cp:revision>4</cp:revision>
  <cp:lastPrinted>2016-01-21T07:52:00Z</cp:lastPrinted>
  <dcterms:created xsi:type="dcterms:W3CDTF">2017-01-12T14:41:00Z</dcterms:created>
  <dcterms:modified xsi:type="dcterms:W3CDTF">2017-01-12T16:03:00Z</dcterms:modified>
</cp:coreProperties>
</file>