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931D0" w:rsidRPr="005931D0" w:rsidRDefault="005931D0" w:rsidP="005931D0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E</w:t>
      </w:r>
      <w:r w:rsidRPr="005931D0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lezione dei rappresentanti dei docenti della Giunta del</w:t>
      </w:r>
    </w:p>
    <w:p w:rsidR="005931D0" w:rsidRPr="005931D0" w:rsidRDefault="005931D0" w:rsidP="005931D0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  <w:r w:rsidRPr="005931D0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Dipartimento di Ingegneria Civile, Ambientale, Aerospaziale, dei Materiali (DICAM)</w:t>
      </w:r>
    </w:p>
    <w:p w:rsidR="00BC5902" w:rsidRDefault="005931D0" w:rsidP="005931D0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  <w:r w:rsidRPr="005931D0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nel Consiglio della Scuola Polite</w:t>
      </w:r>
      <w:r w:rsidR="00ED344C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>cnica per il triennio 2017-2019</w:t>
      </w:r>
    </w:p>
    <w:p w:rsidR="005931D0" w:rsidRDefault="005931D0" w:rsidP="005931D0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</w:p>
    <w:p w:rsidR="00BC5902" w:rsidRDefault="00BC5902" w:rsidP="00BC5902">
      <w:pPr>
        <w:widowControl/>
        <w:suppressAutoHyphens w:val="0"/>
        <w:autoSpaceDE w:val="0"/>
        <w:autoSpaceDN w:val="0"/>
        <w:adjustRightInd w:val="0"/>
        <w:jc w:val="center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</w:pP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it-IT" w:bidi="ar-SA"/>
        </w:rPr>
        <w:t xml:space="preserve">ELETTORATO ATTIVO </w:t>
      </w:r>
    </w:p>
    <w:p w:rsidR="0009704B" w:rsidRDefault="0009704B" w:rsidP="006953AB">
      <w:pPr>
        <w:jc w:val="center"/>
        <w:rPr>
          <w:rFonts w:ascii="Arial" w:hAnsi="Arial" w:cs="Arial"/>
          <w:b/>
        </w:rPr>
      </w:pPr>
    </w:p>
    <w:p w:rsidR="0009704B" w:rsidRDefault="0009704B" w:rsidP="006953AB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4551"/>
        <w:gridCol w:w="2693"/>
      </w:tblGrid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BC5902" w:rsidRDefault="004812C3" w:rsidP="00606F0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51" w:type="dxa"/>
            <w:vAlign w:val="center"/>
          </w:tcPr>
          <w:p w:rsidR="004812C3" w:rsidRPr="00BC5902" w:rsidRDefault="004812C3" w:rsidP="00606F09">
            <w:pPr>
              <w:rPr>
                <w:rFonts w:ascii="Arial" w:hAnsi="Arial" w:cs="Arial"/>
                <w:b/>
              </w:rPr>
            </w:pPr>
            <w:r w:rsidRPr="00BC5902">
              <w:rPr>
                <w:rFonts w:ascii="Arial" w:hAnsi="Arial" w:cs="Arial"/>
                <w:b/>
              </w:rPr>
              <w:t>Cognome e nome</w:t>
            </w:r>
          </w:p>
        </w:tc>
        <w:tc>
          <w:tcPr>
            <w:tcW w:w="2693" w:type="dxa"/>
            <w:vAlign w:val="center"/>
          </w:tcPr>
          <w:p w:rsidR="004812C3" w:rsidRPr="00BC5902" w:rsidRDefault="004812C3" w:rsidP="00606F09">
            <w:pPr>
              <w:rPr>
                <w:rFonts w:ascii="Arial" w:hAnsi="Arial" w:cs="Arial"/>
                <w:b/>
              </w:rPr>
            </w:pPr>
            <w:r w:rsidRPr="00BC5902">
              <w:rPr>
                <w:rFonts w:ascii="Arial" w:hAnsi="Arial" w:cs="Arial"/>
                <w:b/>
              </w:rPr>
              <w:t>Qualifica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AIRO’ FARULLA Camillo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ARICO' Costanza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icercatore </w:t>
            </w:r>
            <w:r w:rsidRPr="00F250C2">
              <w:rPr>
                <w:rFonts w:ascii="Arial" w:hAnsi="Arial" w:cs="Arial"/>
                <w:sz w:val="20"/>
                <w:szCs w:val="20"/>
              </w:rPr>
              <w:t>T.D.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BARBUSCIA Assunta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Personale </w:t>
            </w:r>
            <w:r w:rsidRPr="00F250C2">
              <w:rPr>
                <w:rFonts w:ascii="Arial" w:hAnsi="Arial" w:cs="Arial"/>
                <w:sz w:val="20"/>
                <w:szCs w:val="20"/>
              </w:rPr>
              <w:t>T.A.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BENEDETTI Ivano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BENFRATELLO Salvatore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BEVILACQUA Antonio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  <w:r w:rsidRPr="00F250C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BONOMOLO Rosalia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19086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Personale </w:t>
            </w:r>
            <w:r w:rsidRPr="00F250C2">
              <w:rPr>
                <w:rFonts w:ascii="Arial" w:hAnsi="Arial" w:cs="Arial"/>
                <w:sz w:val="20"/>
                <w:szCs w:val="20"/>
              </w:rPr>
              <w:t>T.A.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BORINO Guido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BOTTA Luigi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  <w:r w:rsidRPr="00F250C2">
              <w:rPr>
                <w:rFonts w:ascii="Arial" w:hAnsi="Arial" w:cs="Arial"/>
                <w:sz w:val="20"/>
                <w:szCs w:val="20"/>
              </w:rPr>
              <w:t xml:space="preserve"> T.D.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BRUCATO Valerio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CAMPIONE Giuseppe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CANDELA Angela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CANNAROZZO Marcella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CASELLA Antonio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19086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Personale </w:t>
            </w:r>
            <w:r w:rsidRPr="00F250C2">
              <w:rPr>
                <w:rFonts w:ascii="Arial" w:hAnsi="Arial" w:cs="Arial"/>
                <w:sz w:val="20"/>
                <w:szCs w:val="20"/>
              </w:rPr>
              <w:t>T.A.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CAVALERI Liborio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CELAURO Clara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CIRAOLO Giuseppe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19086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CIUNA Marina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COLAJANNI Piero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COTTONE Giulio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  <w:r w:rsidRPr="00F250C2">
              <w:rPr>
                <w:rFonts w:ascii="Arial" w:hAnsi="Arial" w:cs="Arial"/>
                <w:sz w:val="20"/>
                <w:szCs w:val="20"/>
              </w:rPr>
              <w:t xml:space="preserve"> T.D.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CUCCHIARA Calogero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DARDANELLI Gino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DI MINO Gaetano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  <w:r w:rsidRPr="00F250C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DI PAOLA Mario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DINTCHEVA Nadka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lastRenderedPageBreak/>
              <w:t>26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ERCOLI Laura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FERRARI Alessio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FERRERI Giovanni Battista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  <w:r w:rsidRPr="00F250C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FILECCIA SCIMEMI Giuseppe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GAGLIANO CANDELA Alessandra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Resp.</w:t>
            </w:r>
            <w:r w:rsidRPr="00F250C2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>mm</w:t>
            </w:r>
            <w:r w:rsidRPr="00F250C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GIAMBANCO Giuseppe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GIUFFRE’ Orazio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GRANA’ Anna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LA CARRUBBA Vincenzo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LA LOGGIA Goffredo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LA MANTIA Francesco Paolo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LA MENDOLA Lidia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LO BRUTTO Mauro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LOMBARDO Giuseppe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LORELLO Antonino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19086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Personale </w:t>
            </w:r>
            <w:r w:rsidRPr="00F250C2">
              <w:rPr>
                <w:rFonts w:ascii="Arial" w:hAnsi="Arial" w:cs="Arial"/>
                <w:sz w:val="20"/>
                <w:szCs w:val="20"/>
              </w:rPr>
              <w:t>T.A.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MALLANDRINO Giuseppe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MANNINA Giorgio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MARRETTA Rosario Ardito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MAZZOLA Mario Rosario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MEGNA Bartolomeo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MIGLIORE Marco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MILAZZO Alberto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MINAFO’ GIOVANNI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NAPOLI Enrico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NASELLO Carmelo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NICOSIA Salvatore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NOTO Leonardo Valerio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ORLANDO Pietro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PALIZZOLO Luigi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  <w:r w:rsidRPr="00F250C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PAPIA Maurizio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PARRINELLO Francesco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lastRenderedPageBreak/>
              <w:t>57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PIRROTTA Antonina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SALVO Giuseppe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SANTAMARIA Monica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SAPIENZA Giovanni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19086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Personale </w:t>
            </w:r>
            <w:r w:rsidRPr="00F250C2">
              <w:rPr>
                <w:rFonts w:ascii="Arial" w:hAnsi="Arial" w:cs="Arial"/>
                <w:sz w:val="20"/>
                <w:szCs w:val="20"/>
              </w:rPr>
              <w:t>T.A.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SCAFFARO Roberto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SCIBILIA Nunzio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SEMINARA Giuseppe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19086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Personale </w:t>
            </w:r>
            <w:r w:rsidRPr="00F250C2">
              <w:rPr>
                <w:rFonts w:ascii="Arial" w:hAnsi="Arial" w:cs="Arial"/>
                <w:sz w:val="20"/>
                <w:szCs w:val="20"/>
              </w:rPr>
              <w:t>T.A.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SIMONOTTI Marco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SPADA Antonino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  <w:r w:rsidRPr="00F250C2">
              <w:rPr>
                <w:rFonts w:ascii="Arial" w:hAnsi="Arial" w:cs="Arial"/>
                <w:sz w:val="20"/>
                <w:szCs w:val="20"/>
              </w:rPr>
              <w:t xml:space="preserve"> T.D.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TERMINI Donatella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TESTA Gabriele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7E128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ottorando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TORREGROSSA Michele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TUCCIARELLI Tullio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VALENZA Antonino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VALORE Calogero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VIVIANI Gaspare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8370D">
              <w:rPr>
                <w:rFonts w:ascii="Arial" w:eastAsia="Times New Roman" w:hAnsi="Arial" w:cs="Arial"/>
                <w:kern w:val="0"/>
                <w:sz w:val="20"/>
                <w:szCs w:val="20"/>
                <w:lang w:eastAsia="it-IT" w:bidi="ar-SA"/>
              </w:rPr>
              <w:t>Ordinario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ZICCARELLI Maurizio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ZINGALES Massimiliano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606F0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Associato</w:t>
            </w:r>
          </w:p>
        </w:tc>
      </w:tr>
      <w:tr w:rsidR="004812C3" w:rsidRPr="00BC5902" w:rsidTr="00405B23">
        <w:trPr>
          <w:trHeight w:val="397"/>
          <w:jc w:val="center"/>
        </w:trPr>
        <w:tc>
          <w:tcPr>
            <w:tcW w:w="565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75</w:t>
            </w:r>
            <w:bookmarkStart w:id="0" w:name="_GoBack"/>
            <w:bookmarkEnd w:id="0"/>
          </w:p>
        </w:tc>
        <w:tc>
          <w:tcPr>
            <w:tcW w:w="4551" w:type="dxa"/>
            <w:vAlign w:val="center"/>
          </w:tcPr>
          <w:p w:rsidR="004812C3" w:rsidRPr="00F250C2" w:rsidRDefault="004812C3" w:rsidP="00606F09">
            <w:pPr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ZITO Marianna</w:t>
            </w:r>
          </w:p>
        </w:tc>
        <w:tc>
          <w:tcPr>
            <w:tcW w:w="2693" w:type="dxa"/>
            <w:vAlign w:val="center"/>
          </w:tcPr>
          <w:p w:rsidR="004812C3" w:rsidRPr="00F250C2" w:rsidRDefault="004812C3" w:rsidP="007E128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F250C2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icercatore</w:t>
            </w:r>
          </w:p>
        </w:tc>
      </w:tr>
    </w:tbl>
    <w:p w:rsidR="00C961B9" w:rsidRPr="006953AB" w:rsidRDefault="00C961B9" w:rsidP="006953AB">
      <w:pPr>
        <w:jc w:val="right"/>
      </w:pPr>
    </w:p>
    <w:sectPr w:rsidR="00C961B9" w:rsidRPr="006953AB" w:rsidSect="000970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977" w:right="850" w:bottom="1134" w:left="850" w:header="720" w:footer="32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15D" w:rsidRDefault="0015715D">
      <w:r>
        <w:separator/>
      </w:r>
    </w:p>
  </w:endnote>
  <w:endnote w:type="continuationSeparator" w:id="1">
    <w:p w:rsidR="0015715D" w:rsidRDefault="00157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Standar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B91" w:rsidRDefault="008C6B9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EE1" w:rsidRDefault="00C53EE1" w:rsidP="00C53EE1">
    <w:pPr>
      <w:pStyle w:val="Pidipagina"/>
      <w:spacing w:after="40"/>
      <w:jc w:val="center"/>
      <w:rPr>
        <w:kern w:val="2"/>
        <w:sz w:val="16"/>
        <w:szCs w:val="16"/>
      </w:rPr>
    </w:pPr>
    <w:r>
      <w:rPr>
        <w:sz w:val="16"/>
        <w:szCs w:val="16"/>
      </w:rPr>
      <w:t>Viale delle Scienze, Edificio 8 – 90128 Palermo – C.F. 80023730825 – P. IVA 00605880822</w:t>
    </w:r>
  </w:p>
  <w:p w:rsidR="00C53EE1" w:rsidRDefault="00C53EE1" w:rsidP="00C53EE1">
    <w:pPr>
      <w:pStyle w:val="Pidipagina"/>
      <w:spacing w:after="40"/>
      <w:jc w:val="center"/>
      <w:rPr>
        <w:sz w:val="16"/>
        <w:szCs w:val="16"/>
      </w:rPr>
    </w:pPr>
    <w:r>
      <w:rPr>
        <w:sz w:val="16"/>
        <w:szCs w:val="16"/>
      </w:rPr>
      <w:t>Amministrazione: (+39) 091 23896769/74/75 - Fax: (+39) 091 427121</w:t>
    </w:r>
  </w:p>
  <w:p w:rsidR="00C961B9" w:rsidRPr="00C53EE1" w:rsidRDefault="00C53EE1" w:rsidP="00C53EE1">
    <w:pPr>
      <w:pStyle w:val="Intestazione"/>
      <w:tabs>
        <w:tab w:val="left" w:pos="1702"/>
        <w:tab w:val="left" w:pos="6552"/>
      </w:tabs>
      <w:jc w:val="center"/>
    </w:pPr>
    <w:r>
      <w:rPr>
        <w:sz w:val="16"/>
        <w:szCs w:val="16"/>
      </w:rPr>
      <w:t>e-mail: dipartimento.dicam@unipa.it - Pec: pec.dicam@legalmail.it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B91" w:rsidRDefault="008C6B9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15D" w:rsidRDefault="0015715D">
      <w:r>
        <w:separator/>
      </w:r>
    </w:p>
  </w:footnote>
  <w:footnote w:type="continuationSeparator" w:id="1">
    <w:p w:rsidR="0015715D" w:rsidRDefault="001571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B91" w:rsidRDefault="008C6B91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1B9" w:rsidRDefault="008957A3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4890135</wp:posOffset>
          </wp:positionH>
          <wp:positionV relativeFrom="paragraph">
            <wp:posOffset>70485</wp:posOffset>
          </wp:positionV>
          <wp:extent cx="1762125" cy="539115"/>
          <wp:effectExtent l="0" t="0" r="9525" b="0"/>
          <wp:wrapNone/>
          <wp:docPr id="12" name="Immagine 5" descr="logo XX4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 XX4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0CAA">
      <w:rPr>
        <w:noProof/>
        <w:lang w:eastAsia="it-IT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203.75pt;margin-top:37.35pt;width:217.65pt;height:67.6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" filled="f" stroked="f">
          <v:stroke joinstyle="round"/>
          <v:textbox inset="0,0,0,0">
            <w:txbxContent>
              <w:p w:rsidR="00C961B9" w:rsidRDefault="00C961B9" w:rsidP="000F0B4F">
                <w:pPr>
                  <w:spacing w:line="204" w:lineRule="auto"/>
                  <w:rPr>
                    <w:rFonts w:ascii="Times New Roman" w:hAnsi="Times New Roman"/>
                    <w:sz w:val="19"/>
                    <w:szCs w:val="19"/>
                  </w:rPr>
                </w:pPr>
              </w:p>
              <w:p w:rsidR="00C961B9" w:rsidRDefault="00C961B9" w:rsidP="000F0B4F">
                <w:pPr>
                  <w:spacing w:line="204" w:lineRule="auto"/>
                  <w:rPr>
                    <w:rFonts w:ascii="Times New Roman" w:hAnsi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/>
                    <w:sz w:val="19"/>
                    <w:szCs w:val="19"/>
                  </w:rPr>
                  <w:t xml:space="preserve">DIPARTIMENTO DI INGEGNERIA CIVILE, </w:t>
                </w:r>
              </w:p>
              <w:p w:rsidR="00C961B9" w:rsidRDefault="00C961B9" w:rsidP="000F0B4F">
                <w:pPr>
                  <w:spacing w:line="204" w:lineRule="auto"/>
                  <w:rPr>
                    <w:rFonts w:ascii="Times New Roman" w:hAnsi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/>
                    <w:sz w:val="19"/>
                    <w:szCs w:val="19"/>
                  </w:rPr>
                  <w:t>AMBIENTALE, AEROSPAZIALE, DEI MATERIALI</w:t>
                </w:r>
              </w:p>
              <w:p w:rsidR="00C961B9" w:rsidRDefault="00C961B9" w:rsidP="000F0B4F">
                <w:pPr>
                  <w:spacing w:line="204" w:lineRule="auto"/>
                  <w:rPr>
                    <w:rFonts w:ascii="Times New Roman" w:hAnsi="Times New Roman"/>
                    <w:sz w:val="19"/>
                    <w:szCs w:val="19"/>
                  </w:rPr>
                </w:pPr>
              </w:p>
              <w:p w:rsidR="00C961B9" w:rsidRPr="00657F9C" w:rsidRDefault="00C961B9" w:rsidP="000F0B4F">
                <w:pPr>
                  <w:spacing w:line="204" w:lineRule="auto"/>
                  <w:rPr>
                    <w:rFonts w:ascii="Times New Roman" w:hAnsi="Times New Roman"/>
                    <w:sz w:val="16"/>
                    <w:szCs w:val="16"/>
                  </w:rPr>
                </w:pPr>
                <w:r w:rsidRPr="00657F9C">
                  <w:rPr>
                    <w:rFonts w:ascii="Times New Roman" w:hAnsi="Times New Roman"/>
                    <w:sz w:val="16"/>
                    <w:szCs w:val="16"/>
                  </w:rPr>
                  <w:t>Direttore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>:</w:t>
                </w:r>
                <w:r w:rsidRPr="00657F9C">
                  <w:rPr>
                    <w:rFonts w:ascii="Times New Roman" w:hAnsi="Times New Roman"/>
                    <w:sz w:val="16"/>
                    <w:szCs w:val="16"/>
                  </w:rPr>
                  <w:t xml:space="preserve"> Prof. </w:t>
                </w:r>
                <w:r>
                  <w:rPr>
                    <w:rFonts w:ascii="Times New Roman" w:hAnsi="Times New Roman"/>
                    <w:sz w:val="16"/>
                    <w:szCs w:val="16"/>
                  </w:rPr>
                  <w:t xml:space="preserve">Ing. </w:t>
                </w:r>
                <w:r w:rsidR="008C6B91">
                  <w:rPr>
                    <w:rFonts w:ascii="Times New Roman" w:hAnsi="Times New Roman"/>
                    <w:sz w:val="16"/>
                    <w:szCs w:val="16"/>
                  </w:rPr>
                  <w:t>Goffredo La Loggia</w:t>
                </w:r>
              </w:p>
            </w:txbxContent>
          </v:textbox>
          <w10:wrap anchorx="page" anchory="page"/>
        </v:shape>
      </w:pict>
    </w:r>
    <w:r>
      <w:rPr>
        <w:noProof/>
        <w:lang w:eastAsia="it-IT" w:bidi="ar-SA"/>
      </w:rPr>
      <w:drawing>
        <wp:anchor distT="0" distB="0" distL="0" distR="0" simplePos="0" relativeHeight="251656704" behindDoc="0" locked="0" layoutInCell="1" allowOverlap="1">
          <wp:simplePos x="0" y="0"/>
          <wp:positionH relativeFrom="page">
            <wp:posOffset>28575</wp:posOffset>
          </wp:positionH>
          <wp:positionV relativeFrom="page">
            <wp:posOffset>85725</wp:posOffset>
          </wp:positionV>
          <wp:extent cx="7558405" cy="1691640"/>
          <wp:effectExtent l="0" t="0" r="4445" b="3810"/>
          <wp:wrapNone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84172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916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B91" w:rsidRDefault="008C6B91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66A44"/>
    <w:multiLevelType w:val="hybridMultilevel"/>
    <w:tmpl w:val="F4FCFBBC"/>
    <w:lvl w:ilvl="0" w:tplc="915624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28693E"/>
    <w:rsid w:val="00002E25"/>
    <w:rsid w:val="000072F2"/>
    <w:rsid w:val="0001519D"/>
    <w:rsid w:val="00036F49"/>
    <w:rsid w:val="00080B23"/>
    <w:rsid w:val="0009163A"/>
    <w:rsid w:val="000923B9"/>
    <w:rsid w:val="0009704B"/>
    <w:rsid w:val="000B42FA"/>
    <w:rsid w:val="000B5770"/>
    <w:rsid w:val="000C0278"/>
    <w:rsid w:val="000C0699"/>
    <w:rsid w:val="000F0B4F"/>
    <w:rsid w:val="00117288"/>
    <w:rsid w:val="00120C71"/>
    <w:rsid w:val="00124C91"/>
    <w:rsid w:val="00125212"/>
    <w:rsid w:val="00125735"/>
    <w:rsid w:val="00132C71"/>
    <w:rsid w:val="00153D41"/>
    <w:rsid w:val="0015715D"/>
    <w:rsid w:val="0017016D"/>
    <w:rsid w:val="001958EA"/>
    <w:rsid w:val="001974AF"/>
    <w:rsid w:val="001B4609"/>
    <w:rsid w:val="001E074E"/>
    <w:rsid w:val="001F7BB7"/>
    <w:rsid w:val="00217697"/>
    <w:rsid w:val="002545AD"/>
    <w:rsid w:val="00282A3E"/>
    <w:rsid w:val="0028693E"/>
    <w:rsid w:val="002932E0"/>
    <w:rsid w:val="002A3BA3"/>
    <w:rsid w:val="002A6278"/>
    <w:rsid w:val="002B3304"/>
    <w:rsid w:val="002D770B"/>
    <w:rsid w:val="002E0CBE"/>
    <w:rsid w:val="003334D9"/>
    <w:rsid w:val="00337A41"/>
    <w:rsid w:val="003828B0"/>
    <w:rsid w:val="003A435D"/>
    <w:rsid w:val="003E06D0"/>
    <w:rsid w:val="004020EB"/>
    <w:rsid w:val="00405B23"/>
    <w:rsid w:val="00413BEC"/>
    <w:rsid w:val="00421D4F"/>
    <w:rsid w:val="00427CFA"/>
    <w:rsid w:val="004452FD"/>
    <w:rsid w:val="004812C3"/>
    <w:rsid w:val="004A050F"/>
    <w:rsid w:val="004B615F"/>
    <w:rsid w:val="004B6DD9"/>
    <w:rsid w:val="004E5EAE"/>
    <w:rsid w:val="0050322D"/>
    <w:rsid w:val="005255E4"/>
    <w:rsid w:val="00533E54"/>
    <w:rsid w:val="00541910"/>
    <w:rsid w:val="00545931"/>
    <w:rsid w:val="00546850"/>
    <w:rsid w:val="00552803"/>
    <w:rsid w:val="0056116B"/>
    <w:rsid w:val="00561F2E"/>
    <w:rsid w:val="00574084"/>
    <w:rsid w:val="005931D0"/>
    <w:rsid w:val="005A713D"/>
    <w:rsid w:val="005B596B"/>
    <w:rsid w:val="005B7B2D"/>
    <w:rsid w:val="005E5B1C"/>
    <w:rsid w:val="005E61F8"/>
    <w:rsid w:val="00603F69"/>
    <w:rsid w:val="00606F09"/>
    <w:rsid w:val="00617D9C"/>
    <w:rsid w:val="006214D8"/>
    <w:rsid w:val="00630028"/>
    <w:rsid w:val="006362EE"/>
    <w:rsid w:val="006403DC"/>
    <w:rsid w:val="00641D69"/>
    <w:rsid w:val="00657F9C"/>
    <w:rsid w:val="006621CF"/>
    <w:rsid w:val="00666C26"/>
    <w:rsid w:val="006737F7"/>
    <w:rsid w:val="00676DC4"/>
    <w:rsid w:val="006953AB"/>
    <w:rsid w:val="006C1034"/>
    <w:rsid w:val="006E1CC4"/>
    <w:rsid w:val="006E36B2"/>
    <w:rsid w:val="00747685"/>
    <w:rsid w:val="0075654D"/>
    <w:rsid w:val="0076181D"/>
    <w:rsid w:val="0079206D"/>
    <w:rsid w:val="007A527A"/>
    <w:rsid w:val="007A66CC"/>
    <w:rsid w:val="007D658B"/>
    <w:rsid w:val="007E1281"/>
    <w:rsid w:val="007E3638"/>
    <w:rsid w:val="007F618C"/>
    <w:rsid w:val="00801228"/>
    <w:rsid w:val="00807336"/>
    <w:rsid w:val="0082381E"/>
    <w:rsid w:val="00840C3D"/>
    <w:rsid w:val="0084363A"/>
    <w:rsid w:val="0087760C"/>
    <w:rsid w:val="00887C91"/>
    <w:rsid w:val="008957A3"/>
    <w:rsid w:val="008C6B91"/>
    <w:rsid w:val="00922797"/>
    <w:rsid w:val="00926B94"/>
    <w:rsid w:val="009510A8"/>
    <w:rsid w:val="00972367"/>
    <w:rsid w:val="00A404DA"/>
    <w:rsid w:val="00A4334A"/>
    <w:rsid w:val="00A4519B"/>
    <w:rsid w:val="00A55861"/>
    <w:rsid w:val="00A66B40"/>
    <w:rsid w:val="00A71684"/>
    <w:rsid w:val="00A8000C"/>
    <w:rsid w:val="00A82180"/>
    <w:rsid w:val="00AC206B"/>
    <w:rsid w:val="00AC3446"/>
    <w:rsid w:val="00AE19F1"/>
    <w:rsid w:val="00AF604E"/>
    <w:rsid w:val="00B227FB"/>
    <w:rsid w:val="00B25614"/>
    <w:rsid w:val="00B453DD"/>
    <w:rsid w:val="00B56462"/>
    <w:rsid w:val="00B74DEF"/>
    <w:rsid w:val="00B81030"/>
    <w:rsid w:val="00B87DE6"/>
    <w:rsid w:val="00BA5705"/>
    <w:rsid w:val="00BC5902"/>
    <w:rsid w:val="00BD4717"/>
    <w:rsid w:val="00BF601C"/>
    <w:rsid w:val="00C333E8"/>
    <w:rsid w:val="00C53EE1"/>
    <w:rsid w:val="00C6314E"/>
    <w:rsid w:val="00C873EC"/>
    <w:rsid w:val="00C9177F"/>
    <w:rsid w:val="00C961B9"/>
    <w:rsid w:val="00CB1F43"/>
    <w:rsid w:val="00CB4D28"/>
    <w:rsid w:val="00CC79D6"/>
    <w:rsid w:val="00CE07E7"/>
    <w:rsid w:val="00CE43DC"/>
    <w:rsid w:val="00CE4ABB"/>
    <w:rsid w:val="00D16749"/>
    <w:rsid w:val="00D20B4F"/>
    <w:rsid w:val="00D40861"/>
    <w:rsid w:val="00D904F2"/>
    <w:rsid w:val="00DA617A"/>
    <w:rsid w:val="00E0070D"/>
    <w:rsid w:val="00E17CA0"/>
    <w:rsid w:val="00E35D5D"/>
    <w:rsid w:val="00E476CC"/>
    <w:rsid w:val="00E6378D"/>
    <w:rsid w:val="00E67AD5"/>
    <w:rsid w:val="00EA0C8D"/>
    <w:rsid w:val="00EB2687"/>
    <w:rsid w:val="00EB6F29"/>
    <w:rsid w:val="00ED344C"/>
    <w:rsid w:val="00ED397D"/>
    <w:rsid w:val="00EF0CAA"/>
    <w:rsid w:val="00F1699A"/>
    <w:rsid w:val="00F250C2"/>
    <w:rsid w:val="00F36FEA"/>
    <w:rsid w:val="00F63FD4"/>
    <w:rsid w:val="00F675E6"/>
    <w:rsid w:val="00F82E2F"/>
    <w:rsid w:val="00F86087"/>
    <w:rsid w:val="00FA7C8F"/>
    <w:rsid w:val="00FE34A2"/>
    <w:rsid w:val="00FF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3E54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E4ABB"/>
    <w:pPr>
      <w:keepNext/>
      <w:widowControl/>
      <w:suppressAutoHyphens w:val="0"/>
      <w:jc w:val="center"/>
      <w:outlineLvl w:val="2"/>
    </w:pPr>
    <w:rPr>
      <w:rFonts w:ascii="Arial" w:eastAsia="Times New Roman" w:hAnsi="Arial" w:cs="Times New Roman"/>
      <w:b/>
      <w:kern w:val="0"/>
      <w:szCs w:val="2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CE4ABB"/>
    <w:rPr>
      <w:rFonts w:ascii="Arial" w:hAnsi="Arial" w:cs="Times New Roman"/>
      <w:b/>
      <w:sz w:val="24"/>
    </w:rPr>
  </w:style>
  <w:style w:type="paragraph" w:customStyle="1" w:styleId="Intestazione1">
    <w:name w:val="Intestazione1"/>
    <w:basedOn w:val="Normale"/>
    <w:next w:val="Corpodeltesto"/>
    <w:uiPriority w:val="99"/>
    <w:rsid w:val="00533E5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e"/>
    <w:link w:val="CorpodeltestoCarattere"/>
    <w:uiPriority w:val="99"/>
    <w:rsid w:val="00533E54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D20B4F"/>
    <w:rPr>
      <w:rFonts w:ascii="Arial Standard" w:eastAsia="SimSun" w:hAnsi="Arial Standard" w:cs="Mangal"/>
      <w:kern w:val="1"/>
      <w:sz w:val="21"/>
      <w:szCs w:val="21"/>
      <w:lang w:eastAsia="hi-IN" w:bidi="hi-IN"/>
    </w:rPr>
  </w:style>
  <w:style w:type="paragraph" w:styleId="Elenco">
    <w:name w:val="List"/>
    <w:basedOn w:val="Corpodeltesto"/>
    <w:uiPriority w:val="99"/>
    <w:rsid w:val="00533E54"/>
    <w:rPr>
      <w:rFonts w:ascii="Times New Roman" w:hAnsi="Times New Roman"/>
    </w:rPr>
  </w:style>
  <w:style w:type="paragraph" w:customStyle="1" w:styleId="Didascalia1">
    <w:name w:val="Didascalia1"/>
    <w:basedOn w:val="Normale"/>
    <w:uiPriority w:val="99"/>
    <w:rsid w:val="00533E54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Indice">
    <w:name w:val="Indice"/>
    <w:basedOn w:val="Normale"/>
    <w:uiPriority w:val="99"/>
    <w:rsid w:val="00533E54"/>
    <w:pPr>
      <w:suppressLineNumbers/>
    </w:pPr>
    <w:rPr>
      <w:rFonts w:ascii="Times New Roman" w:hAnsi="Times New Roman"/>
    </w:rPr>
  </w:style>
  <w:style w:type="paragraph" w:customStyle="1" w:styleId="Contenutocornice">
    <w:name w:val="Contenuto cornice"/>
    <w:basedOn w:val="Corpodeltesto"/>
    <w:uiPriority w:val="99"/>
    <w:rsid w:val="00533E54"/>
  </w:style>
  <w:style w:type="paragraph" w:styleId="Intestazione">
    <w:name w:val="header"/>
    <w:basedOn w:val="Normale"/>
    <w:link w:val="IntestazioneCarattere"/>
    <w:rsid w:val="00CE4ABB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CE4ABB"/>
    <w:rPr>
      <w:rFonts w:ascii="Arial Standard" w:eastAsia="SimSun" w:hAnsi="Arial Standard" w:cs="Times New Roman"/>
      <w:kern w:val="1"/>
      <w:sz w:val="24"/>
      <w:lang w:eastAsia="hi-IN" w:bidi="hi-IN"/>
    </w:rPr>
  </w:style>
  <w:style w:type="paragraph" w:styleId="Pidipagina">
    <w:name w:val="footer"/>
    <w:basedOn w:val="Normale"/>
    <w:link w:val="PidipaginaCarattere"/>
    <w:rsid w:val="00CE4ABB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CE4ABB"/>
    <w:rPr>
      <w:rFonts w:ascii="Arial Standard" w:eastAsia="SimSun" w:hAnsi="Arial Standard" w:cs="Times New Roman"/>
      <w:kern w:val="1"/>
      <w:sz w:val="24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rsid w:val="00657F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20B4F"/>
    <w:rPr>
      <w:rFonts w:eastAsia="SimSun" w:cs="Mangal"/>
      <w:kern w:val="1"/>
      <w:sz w:val="2"/>
      <w:lang w:eastAsia="hi-IN" w:bidi="hi-IN"/>
    </w:rPr>
  </w:style>
  <w:style w:type="character" w:styleId="Collegamentoipertestuale">
    <w:name w:val="Hyperlink"/>
    <w:basedOn w:val="Carpredefinitoparagrafo"/>
    <w:uiPriority w:val="99"/>
    <w:rsid w:val="005B7B2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5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andra\Downloads\CdD%2017.01.201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CdD 17.01.2014.dot</Template>
  <TotalTime>5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di Dipartimento del 17</vt:lpstr>
    </vt:vector>
  </TitlesOfParts>
  <Company/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di Dipartimento del 17</dc:title>
  <dc:creator>Alessandra</dc:creator>
  <cp:lastModifiedBy>elisa</cp:lastModifiedBy>
  <cp:revision>6</cp:revision>
  <cp:lastPrinted>2016-01-21T07:52:00Z</cp:lastPrinted>
  <dcterms:created xsi:type="dcterms:W3CDTF">2017-01-12T14:29:00Z</dcterms:created>
  <dcterms:modified xsi:type="dcterms:W3CDTF">2017-01-12T16:03:00Z</dcterms:modified>
</cp:coreProperties>
</file>